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D57F4D" w14:textId="1ABED510" w:rsidR="002905FF" w:rsidRPr="002905FF" w:rsidRDefault="00076224" w:rsidP="00187063">
      <w:pPr>
        <w:pStyle w:val="Heading1"/>
        <w:rPr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6" behindDoc="0" locked="0" layoutInCell="1" allowOverlap="1" wp14:anchorId="2600933E" wp14:editId="5C989DBF">
                <wp:simplePos x="0" y="0"/>
                <wp:positionH relativeFrom="column">
                  <wp:posOffset>-742950</wp:posOffset>
                </wp:positionH>
                <wp:positionV relativeFrom="paragraph">
                  <wp:posOffset>-963930</wp:posOffset>
                </wp:positionV>
                <wp:extent cx="7124700" cy="1281482"/>
                <wp:effectExtent l="0" t="0" r="19050" b="1397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281482"/>
                          <a:chOff x="0" y="0"/>
                          <a:chExt cx="7124700" cy="128148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771525" y="666750"/>
                            <a:ext cx="6353175" cy="400050"/>
                          </a:xfrm>
                          <a:prstGeom prst="rect">
                            <a:avLst/>
                          </a:prstGeom>
                          <a:solidFill>
                            <a:srgbClr val="B3A3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81878E" w14:textId="6F6B6464" w:rsidR="00353382" w:rsidRDefault="00353382" w:rsidP="0035338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Group 1"/>
                        <wpg:cNvGrpSpPr/>
                        <wpg:grpSpPr>
                          <a:xfrm>
                            <a:off x="0" y="0"/>
                            <a:ext cx="709270" cy="1281482"/>
                            <a:chOff x="0" y="0"/>
                            <a:chExt cx="709270" cy="1281482"/>
                          </a:xfrm>
                        </wpg:grpSpPr>
                        <wps:wsp>
                          <wps:cNvPr id="9" name="Hexagon 9"/>
                          <wps:cNvSpPr/>
                          <wps:spPr>
                            <a:xfrm>
                              <a:off x="322178" y="0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10" name="Hexagon 10"/>
                          <wps:cNvSpPr/>
                          <wps:spPr>
                            <a:xfrm>
                              <a:off x="2035" y="28756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11" name="Hexagon 11"/>
                          <wps:cNvSpPr/>
                          <wps:spPr>
                            <a:xfrm>
                              <a:off x="290992" y="618872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12" name="Hexagon 12"/>
                          <wps:cNvSpPr/>
                          <wps:spPr>
                            <a:xfrm>
                              <a:off x="0" y="95017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7" name="Rectangle 27"/>
                        <wps:cNvSpPr/>
                        <wps:spPr>
                          <a:xfrm>
                            <a:off x="2314575" y="47625"/>
                            <a:ext cx="4800600" cy="7340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Georgia Tech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25" y="47625"/>
                            <a:ext cx="155257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00933E" id="Group 41" o:spid="_x0000_s1026" style="position:absolute;margin-left:-58.5pt;margin-top:-75.9pt;width:561pt;height:100.9pt;z-index:251664386" coordsize="71247,1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">
                <v:rect id="Rectangle 3" o:spid="_x0000_s1027" style="position:absolute;left:7715;top:6667;width:63532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" fillcolor="#b3a369" stroked="f" strokeweight="1pt">
                  <v:textbox>
                    <w:txbxContent>
                      <w:p w14:paraId="0B81878E" w14:textId="6F6B6464" w:rsidR="00353382" w:rsidRDefault="00353382" w:rsidP="00353382">
                        <w:pPr>
                          <w:jc w:val="center"/>
                        </w:pPr>
                      </w:p>
                    </w:txbxContent>
                  </v:textbox>
                </v:rect>
                <v:group id="Group 1" o:spid="_x0000_s1028" style="position:absolute;width:7092;height:12814" coordsize="7092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9" o:spid="_x0000_s1029" type="#_x0000_t9" style="position:absolute;left:3221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" adj="4622" filled="f" strokecolor="#a7934b">
                    <v:stroke joinstyle="round"/>
                  </v:shape>
                  <v:shape id="Hexagon 10" o:spid="_x0000_s1030" type="#_x0000_t9" style="position:absolute;left:20;top:2875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" adj="4622" filled="f" strokecolor="#a7934b">
                    <v:stroke joinstyle="round"/>
                  </v:shape>
                  <v:shape id="Hexagon 11" o:spid="_x0000_s1031" type="#_x0000_t9" style="position:absolute;left:2909;top:6188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" adj="4622" filled="f" strokecolor="#a7934b">
                    <v:stroke joinstyle="round"/>
                  </v:shape>
                  <v:shape id="Hexagon 12" o:spid="_x0000_s1032" type="#_x0000_t9" style="position:absolute;top:9501;width:3870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" adj="4622" filled="f" strokecolor="#a7934b">
                    <v:stroke joinstyle="round"/>
                  </v:shape>
                </v:group>
                <v:rect id="Rectangle 27" o:spid="_x0000_s1033" style="position:absolute;left:23145;top:476;width:48006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" fillcolor="black [3213]" strokecolor="black [3213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4" type="#_x0000_t75" alt="Georgia Tech Logo" style="position:absolute;left:7715;top:476;width:15526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">
                  <v:imagedata r:id="rId12" o:title="Georgia Tech Logo"/>
                </v:shape>
              </v:group>
            </w:pict>
          </mc:Fallback>
        </mc:AlternateContent>
      </w:r>
      <w:r w:rsidR="004176D3" w:rsidRPr="00486DDD">
        <w:rPr>
          <w:noProof/>
        </w:rPr>
        <w:drawing>
          <wp:anchor distT="0" distB="0" distL="114300" distR="114300" simplePos="0" relativeHeight="251657218" behindDoc="1" locked="0" layoutInCell="1" allowOverlap="1" wp14:anchorId="5AA05353" wp14:editId="4F1475D2">
            <wp:simplePos x="0" y="0"/>
            <wp:positionH relativeFrom="page">
              <wp:posOffset>962025</wp:posOffset>
            </wp:positionH>
            <wp:positionV relativeFrom="page">
              <wp:posOffset>180975</wp:posOffset>
            </wp:positionV>
            <wp:extent cx="1552575" cy="743585"/>
            <wp:effectExtent l="0" t="0" r="9525" b="0"/>
            <wp:wrapTight wrapText="bothSides">
              <wp:wrapPolygon edited="0">
                <wp:start x="0" y="0"/>
                <wp:lineTo x="0" y="21028"/>
                <wp:lineTo x="21467" y="21028"/>
                <wp:lineTo x="21467" y="0"/>
                <wp:lineTo x="0" y="0"/>
              </wp:wrapPolygon>
            </wp:wrapTight>
            <wp:docPr id="6" name="Picture 6" descr="Georgia 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8457" w14:textId="680C525C" w:rsidR="002905FF" w:rsidRDefault="002D5D88" w:rsidP="002905FF">
      <w:pPr>
        <w:rPr>
          <w:b/>
          <w:bCs/>
          <w:sz w:val="40"/>
          <w:szCs w:val="28"/>
        </w:rPr>
      </w:pPr>
      <w:r>
        <w:rPr>
          <w:b/>
          <w:bCs/>
          <w:sz w:val="40"/>
          <w:szCs w:val="28"/>
        </w:rPr>
        <w:t>Success Plans</w:t>
      </w:r>
    </w:p>
    <w:p w14:paraId="5F92A8B1" w14:textId="03619080" w:rsidR="00B42AF4" w:rsidRPr="006D2D1C" w:rsidRDefault="00B42AF4" w:rsidP="006D2D1C">
      <w:pPr>
        <w:pStyle w:val="NoSpacing"/>
        <w:rPr>
          <w:b/>
          <w:bCs/>
          <w:sz w:val="32"/>
          <w:szCs w:val="32"/>
        </w:rPr>
      </w:pPr>
      <w:r w:rsidRPr="006D2D1C">
        <w:rPr>
          <w:b/>
          <w:bCs/>
          <w:sz w:val="32"/>
          <w:szCs w:val="32"/>
        </w:rPr>
        <w:t>Overview</w:t>
      </w:r>
    </w:p>
    <w:p w14:paraId="2099613D" w14:textId="3C04893A" w:rsidR="00785D77" w:rsidRDefault="002D5D88" w:rsidP="00772495">
      <w:pPr>
        <w:pBdr>
          <w:bottom w:val="single" w:sz="6" w:space="1" w:color="auto"/>
        </w:pBdr>
        <w:rPr>
          <w:rFonts w:cs="Arial"/>
          <w:color w:val="333333"/>
          <w:shd w:val="clear" w:color="auto" w:fill="FFFFFF"/>
        </w:rPr>
      </w:pPr>
      <w:r>
        <w:rPr>
          <w:rFonts w:cs="Arial"/>
          <w:color w:val="333333"/>
          <w:shd w:val="clear" w:color="auto" w:fill="FFFFFF"/>
        </w:rPr>
        <w:t>Success Plans help advisees stay focused, organized, and on track to achieve a goal or milestone. They provide a clearly defined set of activities (Tasks) to help advisees do things like complete their first-semester onboarding, apply to a study abroad program, or get off academic probation—and help advisors keep an eye on advisees' progress.</w:t>
      </w:r>
    </w:p>
    <w:p w14:paraId="15114D84" w14:textId="77777777" w:rsidR="00826BBF" w:rsidRDefault="00826BBF" w:rsidP="00772495">
      <w:pPr>
        <w:pBdr>
          <w:bottom w:val="single" w:sz="6" w:space="1" w:color="auto"/>
        </w:pBdr>
      </w:pPr>
    </w:p>
    <w:p w14:paraId="79C0674D" w14:textId="3BF6A258" w:rsidR="00E542C3" w:rsidRDefault="00B30DC7" w:rsidP="00664178">
      <w:pPr>
        <w:pStyle w:val="ListParagraph"/>
      </w:pPr>
      <w:r>
        <w:t xml:space="preserve">Navigate to the </w:t>
      </w:r>
      <w:r w:rsidRPr="00B30DC7">
        <w:rPr>
          <w:b/>
          <w:bCs/>
        </w:rPr>
        <w:t>Case Advisee Record</w:t>
      </w:r>
      <w:r w:rsidR="002D5D88">
        <w:t>.</w:t>
      </w:r>
    </w:p>
    <w:p w14:paraId="6995D371" w14:textId="67D569F6" w:rsidR="00B30DC7" w:rsidRDefault="00B30DC7" w:rsidP="00664178">
      <w:pPr>
        <w:pStyle w:val="ListParagraph"/>
      </w:pPr>
      <w:r>
        <w:t xml:space="preserve">Select </w:t>
      </w:r>
      <w:r w:rsidRPr="00B30DC7">
        <w:rPr>
          <w:b/>
          <w:bCs/>
        </w:rPr>
        <w:t>Success Plans.</w:t>
      </w:r>
    </w:p>
    <w:p w14:paraId="0A426ADB" w14:textId="1A9B51A1" w:rsidR="00B30DC7" w:rsidRDefault="000226E5" w:rsidP="00B30DC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2" behindDoc="0" locked="0" layoutInCell="1" allowOverlap="1" wp14:anchorId="53975C2A" wp14:editId="004AA306">
                <wp:simplePos x="0" y="0"/>
                <wp:positionH relativeFrom="column">
                  <wp:posOffset>2914650</wp:posOffset>
                </wp:positionH>
                <wp:positionV relativeFrom="paragraph">
                  <wp:posOffset>565785</wp:posOffset>
                </wp:positionV>
                <wp:extent cx="866775" cy="304800"/>
                <wp:effectExtent l="19050" t="19050" r="47625" b="381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04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BB06E" id="Rectangle 24" o:spid="_x0000_s1026" style="position:absolute;margin-left:229.5pt;margin-top:44.55pt;width:68.25pt;height:24pt;z-index:2516684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" filled="f" strokecolor="red" strokeweight="4.5pt"/>
            </w:pict>
          </mc:Fallback>
        </mc:AlternateContent>
      </w:r>
      <w:r w:rsidR="00B30DC7">
        <w:rPr>
          <w:noProof/>
        </w:rPr>
        <w:drawing>
          <wp:inline distT="0" distB="0" distL="0" distR="0" wp14:anchorId="6E2E594A" wp14:editId="032469FE">
            <wp:extent cx="3393524" cy="4669576"/>
            <wp:effectExtent l="19050" t="19050" r="16510" b="17145"/>
            <wp:docPr id="383" name="Google Shape;383;p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Google Shape;383;p53"/>
                    <pic:cNvPicPr preferRelativeResize="0"/>
                  </pic:nvPicPr>
                  <pic:blipFill rotWithShape="1">
                    <a:blip r:embed="rId13">
                      <a:alphaModFix/>
                    </a:blip>
                    <a:srcRect l="17771" t="22634" r="48273" b="10596"/>
                    <a:stretch/>
                  </pic:blipFill>
                  <pic:spPr>
                    <a:xfrm>
                      <a:off x="0" y="0"/>
                      <a:ext cx="3393524" cy="4669576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48D28CA4" w14:textId="77777777" w:rsidR="002D5D88" w:rsidRDefault="002D5D88" w:rsidP="002D5D88">
      <w:pPr>
        <w:pStyle w:val="ListParagraph"/>
        <w:numPr>
          <w:ilvl w:val="0"/>
          <w:numId w:val="0"/>
        </w:numPr>
        <w:ind w:left="720"/>
      </w:pPr>
    </w:p>
    <w:p w14:paraId="05BDCD3F" w14:textId="17D98788" w:rsidR="00B30DC7" w:rsidRDefault="00B30DC7" w:rsidP="00B30DC7">
      <w:pPr>
        <w:pStyle w:val="ListParagraph"/>
      </w:pPr>
      <w:r>
        <w:t>Look up a contact</w:t>
      </w:r>
      <w:r w:rsidR="00EE7BA6">
        <w:t>.</w:t>
      </w:r>
      <w:bookmarkStart w:id="0" w:name="_GoBack"/>
      <w:bookmarkEnd w:id="0"/>
    </w:p>
    <w:p w14:paraId="42F3416A" w14:textId="2A768599" w:rsidR="00A80549" w:rsidRDefault="0027686E" w:rsidP="0027686E">
      <w:pPr>
        <w:pStyle w:val="ListParagraph"/>
        <w:numPr>
          <w:ilvl w:val="0"/>
          <w:numId w:val="7"/>
        </w:numPr>
      </w:pPr>
      <w:r>
        <w:t>The system will auto-populate the student whose case record you are in.</w:t>
      </w:r>
    </w:p>
    <w:p w14:paraId="0DCDD054" w14:textId="6AE8CA70" w:rsidR="0027686E" w:rsidRDefault="0027686E" w:rsidP="0027686E">
      <w:pPr>
        <w:pStyle w:val="ListParagrap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4" behindDoc="0" locked="0" layoutInCell="1" allowOverlap="1" wp14:anchorId="4C2F9891" wp14:editId="7FAB0E57">
                <wp:simplePos x="0" y="0"/>
                <wp:positionH relativeFrom="margin">
                  <wp:align>center</wp:align>
                </wp:positionH>
                <wp:positionV relativeFrom="paragraph">
                  <wp:posOffset>-924560</wp:posOffset>
                </wp:positionV>
                <wp:extent cx="7124700" cy="1281482"/>
                <wp:effectExtent l="0" t="0" r="19050" b="1397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281482"/>
                          <a:chOff x="0" y="0"/>
                          <a:chExt cx="7124700" cy="1281482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771525" y="666750"/>
                            <a:ext cx="6353175" cy="400050"/>
                          </a:xfrm>
                          <a:prstGeom prst="rect">
                            <a:avLst/>
                          </a:prstGeom>
                          <a:solidFill>
                            <a:srgbClr val="B3A3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9E73B9" w14:textId="77777777" w:rsidR="0027686E" w:rsidRDefault="0027686E" w:rsidP="0027686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Group 1"/>
                        <wpg:cNvGrpSpPr/>
                        <wpg:grpSpPr>
                          <a:xfrm>
                            <a:off x="0" y="0"/>
                            <a:ext cx="709270" cy="1281482"/>
                            <a:chOff x="0" y="0"/>
                            <a:chExt cx="709270" cy="1281482"/>
                          </a:xfrm>
                        </wpg:grpSpPr>
                        <wps:wsp>
                          <wps:cNvPr id="7" name="Hexagon 7"/>
                          <wps:cNvSpPr/>
                          <wps:spPr>
                            <a:xfrm>
                              <a:off x="322178" y="0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17" name="Hexagon 17"/>
                          <wps:cNvSpPr/>
                          <wps:spPr>
                            <a:xfrm>
                              <a:off x="2035" y="28756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18" name="Hexagon 18"/>
                          <wps:cNvSpPr/>
                          <wps:spPr>
                            <a:xfrm>
                              <a:off x="290992" y="618872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19" name="Hexagon 19"/>
                          <wps:cNvSpPr/>
                          <wps:spPr>
                            <a:xfrm>
                              <a:off x="0" y="95017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0" name="Rectangle 20"/>
                        <wps:cNvSpPr/>
                        <wps:spPr>
                          <a:xfrm>
                            <a:off x="2314575" y="47625"/>
                            <a:ext cx="4800600" cy="7340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Georgia Tech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25" y="47625"/>
                            <a:ext cx="155257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2F9891" id="Group 2" o:spid="_x0000_s1035" style="position:absolute;left:0;text-align:left;margin-left:0;margin-top:-72.8pt;width:561pt;height:100.9pt;z-index:251666434;mso-position-horizontal:center;mso-position-horizontal-relative:margin" coordsize="71247,1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">
                <v:rect id="Rectangle 4" o:spid="_x0000_s1036" style="position:absolute;left:7715;top:6667;width:63532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" fillcolor="#b3a369" stroked="f" strokeweight="1pt">
                  <v:textbox>
                    <w:txbxContent>
                      <w:p w14:paraId="3A9E73B9" w14:textId="77777777" w:rsidR="0027686E" w:rsidRDefault="0027686E" w:rsidP="0027686E">
                        <w:pPr>
                          <w:jc w:val="center"/>
                        </w:pPr>
                      </w:p>
                    </w:txbxContent>
                  </v:textbox>
                </v:rect>
                <v:group id="Group 1" o:spid="_x0000_s1037" style="position:absolute;width:7092;height:12814" coordsize="7092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Hexagon 7" o:spid="_x0000_s1038" type="#_x0000_t9" style="position:absolute;left:3221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" adj="4622" filled="f" strokecolor="#a7934b">
                    <v:stroke joinstyle="round"/>
                  </v:shape>
                  <v:shape id="Hexagon 17" o:spid="_x0000_s1039" type="#_x0000_t9" style="position:absolute;left:20;top:2875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" adj="4622" filled="f" strokecolor="#a7934b">
                    <v:stroke joinstyle="round"/>
                  </v:shape>
                  <v:shape id="Hexagon 18" o:spid="_x0000_s1040" type="#_x0000_t9" style="position:absolute;left:2909;top:6188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" adj="4622" filled="f" strokecolor="#a7934b">
                    <v:stroke joinstyle="round"/>
                  </v:shape>
                  <v:shape id="Hexagon 19" o:spid="_x0000_s1041" type="#_x0000_t9" style="position:absolute;top:9501;width:3870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" adj="4622" filled="f" strokecolor="#a7934b">
                    <v:stroke joinstyle="round"/>
                  </v:shape>
                </v:group>
                <v:rect id="Rectangle 20" o:spid="_x0000_s1042" style="position:absolute;left:23145;top:476;width:48006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" fillcolor="black [3213]" strokecolor="black [3213]" strokeweight="1pt"/>
                <v:shape id="Picture 21" o:spid="_x0000_s1043" type="#_x0000_t75" alt="Georgia Tech Logo" style="position:absolute;left:7715;top:476;width:15526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">
                  <v:imagedata r:id="rId12" o:title="Georgia Tech Logo"/>
                </v:shape>
                <w10:wrap anchorx="margin"/>
              </v:group>
            </w:pict>
          </mc:Fallback>
        </mc:AlternateContent>
      </w:r>
    </w:p>
    <w:p w14:paraId="13107F3D" w14:textId="77777777" w:rsidR="0027686E" w:rsidRDefault="0027686E" w:rsidP="0027686E">
      <w:pPr>
        <w:pStyle w:val="ListParagraph"/>
        <w:numPr>
          <w:ilvl w:val="0"/>
          <w:numId w:val="0"/>
        </w:numPr>
        <w:ind w:left="720"/>
      </w:pPr>
    </w:p>
    <w:p w14:paraId="650A4910" w14:textId="51668389" w:rsidR="0027686E" w:rsidRDefault="0027686E" w:rsidP="0027686E">
      <w:pPr>
        <w:pStyle w:val="ListParagraph"/>
        <w:numPr>
          <w:ilvl w:val="0"/>
          <w:numId w:val="6"/>
        </w:numPr>
      </w:pPr>
      <w:r>
        <w:t>Apply to a single contact or multiple.</w:t>
      </w:r>
    </w:p>
    <w:p w14:paraId="6CDDD35A" w14:textId="4C5939B4" w:rsidR="00B30DC7" w:rsidRDefault="000226E5" w:rsidP="00B30DC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8" behindDoc="0" locked="0" layoutInCell="1" allowOverlap="1" wp14:anchorId="16077C52" wp14:editId="54443BFE">
                <wp:simplePos x="0" y="0"/>
                <wp:positionH relativeFrom="column">
                  <wp:posOffset>1095375</wp:posOffset>
                </wp:positionH>
                <wp:positionV relativeFrom="paragraph">
                  <wp:posOffset>1748155</wp:posOffset>
                </wp:positionV>
                <wp:extent cx="2495550" cy="361950"/>
                <wp:effectExtent l="19050" t="19050" r="38100" b="381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61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E153D" id="Rectangle 23" o:spid="_x0000_s1026" style="position:absolute;margin-left:86.25pt;margin-top:137.65pt;width:196.5pt;height:28.5pt;z-index:2516674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" filled="f" strokecolor="red" strokeweight="4.5pt"/>
            </w:pict>
          </mc:Fallback>
        </mc:AlternateContent>
      </w:r>
      <w:r w:rsidR="00B30DC7">
        <w:rPr>
          <w:noProof/>
        </w:rPr>
        <w:drawing>
          <wp:inline distT="0" distB="0" distL="0" distR="0" wp14:anchorId="15566D7E" wp14:editId="2FB33F7C">
            <wp:extent cx="3956198" cy="2620800"/>
            <wp:effectExtent l="19050" t="19050" r="25400" b="27305"/>
            <wp:docPr id="389" name="Google Shape;389;p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Google Shape;389;p53"/>
                    <pic:cNvPicPr preferRelativeResize="0"/>
                  </pic:nvPicPr>
                  <pic:blipFill rotWithShape="1">
                    <a:blip r:embed="rId14">
                      <a:alphaModFix/>
                    </a:blip>
                    <a:srcRect l="9229" t="23416" r="51660" b="35130"/>
                    <a:stretch/>
                  </pic:blipFill>
                  <pic:spPr>
                    <a:xfrm>
                      <a:off x="0" y="0"/>
                      <a:ext cx="3956198" cy="26208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0C9936F4" w14:textId="77777777" w:rsidR="00B30DC7" w:rsidRDefault="00B30DC7" w:rsidP="00B30DC7"/>
    <w:p w14:paraId="56D0A8B0" w14:textId="3A56B195" w:rsidR="00B30DC7" w:rsidRDefault="00B30DC7" w:rsidP="00B30DC7">
      <w:pPr>
        <w:pStyle w:val="ListParagraph"/>
      </w:pPr>
      <w:r>
        <w:t>Choose the checkboxes of the Success Plans you are assigning to the contact(s).</w:t>
      </w:r>
    </w:p>
    <w:p w14:paraId="236053FD" w14:textId="561F317C" w:rsidR="00A80549" w:rsidRDefault="00A80549" w:rsidP="00C44877">
      <w:pPr>
        <w:pStyle w:val="NoSpacing"/>
        <w:jc w:val="center"/>
      </w:pPr>
    </w:p>
    <w:p w14:paraId="6ECDB4D4" w14:textId="0814E2F1" w:rsidR="00C44877" w:rsidRDefault="00B30DC7" w:rsidP="00B30DC7">
      <w:pPr>
        <w:jc w:val="center"/>
      </w:pPr>
      <w:r>
        <w:rPr>
          <w:noProof/>
        </w:rPr>
        <w:drawing>
          <wp:inline distT="0" distB="0" distL="0" distR="0" wp14:anchorId="2452F25F" wp14:editId="4C5AC532">
            <wp:extent cx="5943600" cy="3256280"/>
            <wp:effectExtent l="19050" t="19050" r="19050" b="20320"/>
            <wp:docPr id="391" name="Google Shape;391;p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Google Shape;391;p53"/>
                    <pic:cNvPicPr preferRelativeResize="0"/>
                  </pic:nvPicPr>
                  <pic:blipFill rotWithShape="1">
                    <a:blip r:embed="rId15">
                      <a:alphaModFix/>
                    </a:blip>
                    <a:srcRect l="9744" t="23195" r="39344" b="30469"/>
                    <a:stretch/>
                  </pic:blipFill>
                  <pic:spPr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sectPr w:rsidR="00C44877" w:rsidSect="009132EA">
      <w:headerReference w:type="default" r:id="rId16"/>
      <w:pgSz w:w="12240" w:h="15840"/>
      <w:pgMar w:top="1728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174321" w14:textId="77777777" w:rsidR="009B55E0" w:rsidRDefault="009B55E0" w:rsidP="00171533">
      <w:pPr>
        <w:spacing w:after="0" w:line="240" w:lineRule="auto"/>
      </w:pPr>
      <w:r>
        <w:separator/>
      </w:r>
    </w:p>
  </w:endnote>
  <w:endnote w:type="continuationSeparator" w:id="0">
    <w:p w14:paraId="25912FEA" w14:textId="77777777" w:rsidR="009B55E0" w:rsidRDefault="009B55E0" w:rsidP="00171533">
      <w:pPr>
        <w:spacing w:after="0" w:line="240" w:lineRule="auto"/>
      </w:pPr>
      <w:r>
        <w:continuationSeparator/>
      </w:r>
    </w:p>
  </w:endnote>
  <w:endnote w:type="continuationNotice" w:id="1">
    <w:p w14:paraId="543C6AF5" w14:textId="77777777" w:rsidR="009B55E0" w:rsidRDefault="009B55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1A546" w14:textId="77777777" w:rsidR="009B55E0" w:rsidRDefault="009B55E0" w:rsidP="00171533">
      <w:pPr>
        <w:spacing w:after="0" w:line="240" w:lineRule="auto"/>
      </w:pPr>
      <w:r>
        <w:separator/>
      </w:r>
    </w:p>
  </w:footnote>
  <w:footnote w:type="continuationSeparator" w:id="0">
    <w:p w14:paraId="5FD253D7" w14:textId="77777777" w:rsidR="009B55E0" w:rsidRDefault="009B55E0" w:rsidP="00171533">
      <w:pPr>
        <w:spacing w:after="0" w:line="240" w:lineRule="auto"/>
      </w:pPr>
      <w:r>
        <w:continuationSeparator/>
      </w:r>
    </w:p>
  </w:footnote>
  <w:footnote w:type="continuationNotice" w:id="1">
    <w:p w14:paraId="1EC20815" w14:textId="77777777" w:rsidR="009B55E0" w:rsidRDefault="009B55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2ED26" w14:textId="77777777" w:rsidR="00171533" w:rsidRPr="00486DDD" w:rsidRDefault="00486DDD">
    <w:pPr>
      <w:pStyle w:val="Header"/>
      <w:rPr>
        <w:color w:val="FFFFFF" w:themeColor="background2"/>
      </w:rPr>
    </w:pPr>
    <w:r w:rsidRPr="00486DDD">
      <w:rPr>
        <w:color w:val="FFFFFF" w:themeColor="background2"/>
      </w:rPr>
      <w:t>Job Aid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80B13"/>
    <w:multiLevelType w:val="multilevel"/>
    <w:tmpl w:val="BE1A6EC0"/>
    <w:styleLink w:val="TemplateStyl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0264C"/>
    <w:multiLevelType w:val="hybridMultilevel"/>
    <w:tmpl w:val="E6B2FF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022C79"/>
    <w:multiLevelType w:val="multilevel"/>
    <w:tmpl w:val="DB04CF22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CB35C9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D362FCB"/>
    <w:multiLevelType w:val="hybridMultilevel"/>
    <w:tmpl w:val="50DC8914"/>
    <w:lvl w:ilvl="0" w:tplc="381E69F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4"/>
    <w:lvlOverride w:ilvl="0">
      <w:startOverride w:val="4"/>
    </w:lvlOverride>
  </w:num>
  <w:num w:numId="6">
    <w:abstractNumId w:val="4"/>
    <w:lvlOverride w:ilvl="0">
      <w:startOverride w:val="4"/>
    </w:lvlOverride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144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yNDIxMjWwMDa1MDdR0lEKTi0uzszPAykwrAUA+ote5iwAAAA="/>
  </w:docVars>
  <w:rsids>
    <w:rsidRoot w:val="00A31BA9"/>
    <w:rsid w:val="000226E5"/>
    <w:rsid w:val="0003137E"/>
    <w:rsid w:val="00035CB0"/>
    <w:rsid w:val="00076224"/>
    <w:rsid w:val="00087287"/>
    <w:rsid w:val="000B0200"/>
    <w:rsid w:val="00102568"/>
    <w:rsid w:val="00103486"/>
    <w:rsid w:val="0014132F"/>
    <w:rsid w:val="00142AAE"/>
    <w:rsid w:val="00151AD6"/>
    <w:rsid w:val="00171533"/>
    <w:rsid w:val="001770FD"/>
    <w:rsid w:val="00183074"/>
    <w:rsid w:val="00187063"/>
    <w:rsid w:val="001A497D"/>
    <w:rsid w:val="001A6B6F"/>
    <w:rsid w:val="001B19D3"/>
    <w:rsid w:val="00212566"/>
    <w:rsid w:val="00260E40"/>
    <w:rsid w:val="0027686E"/>
    <w:rsid w:val="002905FF"/>
    <w:rsid w:val="002D5D88"/>
    <w:rsid w:val="002E642E"/>
    <w:rsid w:val="00323463"/>
    <w:rsid w:val="00341C7C"/>
    <w:rsid w:val="00353382"/>
    <w:rsid w:val="003646EB"/>
    <w:rsid w:val="003819FE"/>
    <w:rsid w:val="003B68B3"/>
    <w:rsid w:val="003C4CCE"/>
    <w:rsid w:val="003D5E51"/>
    <w:rsid w:val="003E0597"/>
    <w:rsid w:val="003E0717"/>
    <w:rsid w:val="003E2669"/>
    <w:rsid w:val="004176D3"/>
    <w:rsid w:val="004278E1"/>
    <w:rsid w:val="004339E4"/>
    <w:rsid w:val="004465E2"/>
    <w:rsid w:val="00461F37"/>
    <w:rsid w:val="004662DD"/>
    <w:rsid w:val="0048084A"/>
    <w:rsid w:val="00486DDD"/>
    <w:rsid w:val="005029D2"/>
    <w:rsid w:val="00521877"/>
    <w:rsid w:val="00547C30"/>
    <w:rsid w:val="005B3652"/>
    <w:rsid w:val="005C3566"/>
    <w:rsid w:val="005E1D4F"/>
    <w:rsid w:val="00600F8A"/>
    <w:rsid w:val="00601FFB"/>
    <w:rsid w:val="00632F30"/>
    <w:rsid w:val="00664178"/>
    <w:rsid w:val="00670157"/>
    <w:rsid w:val="006A065C"/>
    <w:rsid w:val="006B3C7B"/>
    <w:rsid w:val="006D2D1C"/>
    <w:rsid w:val="006E03EC"/>
    <w:rsid w:val="0072231A"/>
    <w:rsid w:val="00733607"/>
    <w:rsid w:val="00742C38"/>
    <w:rsid w:val="007572FB"/>
    <w:rsid w:val="00772495"/>
    <w:rsid w:val="00785D77"/>
    <w:rsid w:val="00792FE1"/>
    <w:rsid w:val="007C4398"/>
    <w:rsid w:val="007D5394"/>
    <w:rsid w:val="00826BBF"/>
    <w:rsid w:val="00826ED7"/>
    <w:rsid w:val="008312C8"/>
    <w:rsid w:val="00834CAA"/>
    <w:rsid w:val="00857733"/>
    <w:rsid w:val="00881FAC"/>
    <w:rsid w:val="008A5DC4"/>
    <w:rsid w:val="008E35FF"/>
    <w:rsid w:val="00904DB0"/>
    <w:rsid w:val="009132EA"/>
    <w:rsid w:val="00931574"/>
    <w:rsid w:val="009322A2"/>
    <w:rsid w:val="0094623F"/>
    <w:rsid w:val="00950DEF"/>
    <w:rsid w:val="009556A6"/>
    <w:rsid w:val="009821A9"/>
    <w:rsid w:val="009828B6"/>
    <w:rsid w:val="00993B4D"/>
    <w:rsid w:val="009A2669"/>
    <w:rsid w:val="009B55E0"/>
    <w:rsid w:val="009F2A7C"/>
    <w:rsid w:val="00A24261"/>
    <w:rsid w:val="00A31BA9"/>
    <w:rsid w:val="00A627F7"/>
    <w:rsid w:val="00A643BE"/>
    <w:rsid w:val="00A80549"/>
    <w:rsid w:val="00AA4B82"/>
    <w:rsid w:val="00AA54CA"/>
    <w:rsid w:val="00AB2188"/>
    <w:rsid w:val="00AC44F2"/>
    <w:rsid w:val="00AD39D7"/>
    <w:rsid w:val="00AD530E"/>
    <w:rsid w:val="00B11257"/>
    <w:rsid w:val="00B168CB"/>
    <w:rsid w:val="00B30DC7"/>
    <w:rsid w:val="00B42AF4"/>
    <w:rsid w:val="00B43B4A"/>
    <w:rsid w:val="00B64022"/>
    <w:rsid w:val="00B93DCD"/>
    <w:rsid w:val="00BB0C17"/>
    <w:rsid w:val="00BB0CD9"/>
    <w:rsid w:val="00BD7890"/>
    <w:rsid w:val="00BF4096"/>
    <w:rsid w:val="00BF4FE2"/>
    <w:rsid w:val="00BF7FF7"/>
    <w:rsid w:val="00C4486E"/>
    <w:rsid w:val="00C44877"/>
    <w:rsid w:val="00C5628C"/>
    <w:rsid w:val="00C64885"/>
    <w:rsid w:val="00C650A7"/>
    <w:rsid w:val="00C66FDA"/>
    <w:rsid w:val="00CA00A4"/>
    <w:rsid w:val="00CA6F4D"/>
    <w:rsid w:val="00CC0042"/>
    <w:rsid w:val="00CC0F6D"/>
    <w:rsid w:val="00CD4591"/>
    <w:rsid w:val="00CE455D"/>
    <w:rsid w:val="00D46C1D"/>
    <w:rsid w:val="00D83DBE"/>
    <w:rsid w:val="00D97488"/>
    <w:rsid w:val="00DB163E"/>
    <w:rsid w:val="00DB60D3"/>
    <w:rsid w:val="00E15988"/>
    <w:rsid w:val="00E44A4A"/>
    <w:rsid w:val="00E542C3"/>
    <w:rsid w:val="00E647CB"/>
    <w:rsid w:val="00EB6A8B"/>
    <w:rsid w:val="00EC1F86"/>
    <w:rsid w:val="00EE242C"/>
    <w:rsid w:val="00EE7BA6"/>
    <w:rsid w:val="00EF454D"/>
    <w:rsid w:val="00F15B57"/>
    <w:rsid w:val="00F427CF"/>
    <w:rsid w:val="00F5713A"/>
    <w:rsid w:val="00F67EB2"/>
    <w:rsid w:val="00F701BA"/>
    <w:rsid w:val="00F703D4"/>
    <w:rsid w:val="00F839A5"/>
    <w:rsid w:val="00F8663E"/>
    <w:rsid w:val="00FB2933"/>
    <w:rsid w:val="00FC267D"/>
    <w:rsid w:val="00FC4974"/>
    <w:rsid w:val="00FC797E"/>
    <w:rsid w:val="00FD57C9"/>
    <w:rsid w:val="00FE21A5"/>
    <w:rsid w:val="266C0662"/>
    <w:rsid w:val="2748AB3C"/>
    <w:rsid w:val="5D272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E2FB1A"/>
  <w15:chartTrackingRefBased/>
  <w15:docId w15:val="{EFA886CD-C482-4C1B-B2D4-BD3690494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ED7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87063"/>
    <w:pPr>
      <w:keepNext/>
      <w:keepLines/>
      <w:spacing w:before="240" w:after="0"/>
      <w:outlineLvl w:val="0"/>
    </w:pPr>
    <w:rPr>
      <w:rFonts w:eastAsiaTheme="majorEastAsia" w:cstheme="majorBidi"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B2188"/>
    <w:pPr>
      <w:keepNext/>
      <w:keepLines/>
      <w:shd w:val="clear" w:color="auto" w:fill="FFFFFF"/>
      <w:spacing w:before="40" w:after="0"/>
      <w:outlineLvl w:val="1"/>
    </w:pPr>
    <w:rPr>
      <w:rFonts w:eastAsiaTheme="majorEastAsia" w:cs="Arial"/>
      <w:b/>
      <w:bCs/>
      <w:color w:val="333333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28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8677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5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533"/>
  </w:style>
  <w:style w:type="paragraph" w:styleId="Footer">
    <w:name w:val="footer"/>
    <w:basedOn w:val="Normal"/>
    <w:link w:val="FooterChar"/>
    <w:uiPriority w:val="99"/>
    <w:unhideWhenUsed/>
    <w:rsid w:val="001715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533"/>
  </w:style>
  <w:style w:type="paragraph" w:styleId="NoSpacing">
    <w:name w:val="No Spacing"/>
    <w:uiPriority w:val="1"/>
    <w:qFormat/>
    <w:rsid w:val="00B11257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187063"/>
    <w:rPr>
      <w:rFonts w:ascii="Arial" w:eastAsiaTheme="majorEastAsia" w:hAnsi="Arial" w:cstheme="majorBidi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2188"/>
    <w:rPr>
      <w:rFonts w:ascii="Arial" w:eastAsiaTheme="majorEastAsia" w:hAnsi="Arial" w:cs="Arial"/>
      <w:b/>
      <w:bCs/>
      <w:color w:val="333333"/>
      <w:sz w:val="32"/>
      <w:szCs w:val="32"/>
      <w:shd w:val="clear" w:color="auto" w:fill="FFFFFF"/>
    </w:rPr>
  </w:style>
  <w:style w:type="paragraph" w:styleId="Title">
    <w:name w:val="Title"/>
    <w:basedOn w:val="Normal"/>
    <w:next w:val="Normal"/>
    <w:link w:val="TitleChar"/>
    <w:uiPriority w:val="10"/>
    <w:qFormat/>
    <w:rsid w:val="00B11257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257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1257"/>
    <w:pPr>
      <w:numPr>
        <w:ilvl w:val="1"/>
      </w:numPr>
    </w:pPr>
    <w:rPr>
      <w:rFonts w:eastAsiaTheme="minorEastAsia"/>
      <w:color w:val="545454" w:themeColor="accent3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11257"/>
    <w:rPr>
      <w:rFonts w:ascii="Arial" w:eastAsiaTheme="minorEastAsia" w:hAnsi="Arial"/>
      <w:color w:val="545454" w:themeColor="accent3"/>
      <w:spacing w:val="15"/>
    </w:rPr>
  </w:style>
  <w:style w:type="character" w:styleId="SubtleEmphasis">
    <w:name w:val="Subtle Emphasis"/>
    <w:basedOn w:val="DefaultParagraphFont"/>
    <w:uiPriority w:val="19"/>
    <w:qFormat/>
    <w:rsid w:val="00B11257"/>
    <w:rPr>
      <w:rFonts w:ascii="Arial" w:hAnsi="Arial"/>
      <w:i/>
      <w:iCs/>
      <w:color w:val="404040" w:themeColor="text1" w:themeTint="BF"/>
      <w:sz w:val="22"/>
    </w:rPr>
  </w:style>
  <w:style w:type="character" w:styleId="IntenseEmphasis">
    <w:name w:val="Intense Emphasis"/>
    <w:basedOn w:val="DefaultParagraphFont"/>
    <w:uiPriority w:val="21"/>
    <w:qFormat/>
    <w:rsid w:val="00F67EB2"/>
    <w:rPr>
      <w:rFonts w:ascii="Arial" w:hAnsi="Arial"/>
      <w:i/>
      <w:iCs/>
      <w:color w:val="4B8B9B" w:themeColor="accent1"/>
      <w:sz w:val="22"/>
    </w:rPr>
  </w:style>
  <w:style w:type="character" w:styleId="Emphasis">
    <w:name w:val="Emphasis"/>
    <w:basedOn w:val="DefaultParagraphFont"/>
    <w:uiPriority w:val="20"/>
    <w:qFormat/>
    <w:rsid w:val="00857733"/>
    <w:rPr>
      <w:rFonts w:ascii="Arial" w:hAnsi="Arial"/>
      <w:b/>
      <w:i/>
      <w:iCs/>
      <w:color w:val="000000" w:themeColor="text1"/>
      <w:sz w:val="22"/>
    </w:rPr>
  </w:style>
  <w:style w:type="character" w:styleId="Strong">
    <w:name w:val="Strong"/>
    <w:basedOn w:val="DefaultParagraphFont"/>
    <w:uiPriority w:val="22"/>
    <w:qFormat/>
    <w:rsid w:val="00857733"/>
    <w:rPr>
      <w:rFonts w:ascii="Arial" w:hAnsi="Arial"/>
      <w:b/>
      <w:b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85773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7733"/>
    <w:rPr>
      <w:rFonts w:ascii="Arial" w:hAnsi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7733"/>
    <w:pPr>
      <w:pBdr>
        <w:top w:val="single" w:sz="4" w:space="10" w:color="4B8B9B" w:themeColor="accent1"/>
        <w:bottom w:val="single" w:sz="4" w:space="10" w:color="4B8B9B" w:themeColor="accent1"/>
      </w:pBdr>
      <w:spacing w:before="360" w:after="360"/>
      <w:ind w:left="864" w:right="864"/>
      <w:jc w:val="center"/>
    </w:pPr>
    <w:rPr>
      <w:i/>
      <w:iCs/>
      <w:color w:val="4B8B9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7733"/>
    <w:rPr>
      <w:rFonts w:ascii="Arial" w:hAnsi="Arial"/>
      <w:i/>
      <w:iCs/>
      <w:color w:val="4B8B9B" w:themeColor="accent1"/>
    </w:rPr>
  </w:style>
  <w:style w:type="character" w:styleId="SubtleReference">
    <w:name w:val="Subtle Reference"/>
    <w:basedOn w:val="DefaultParagraphFont"/>
    <w:uiPriority w:val="31"/>
    <w:qFormat/>
    <w:rsid w:val="00857733"/>
    <w:rPr>
      <w:rFonts w:ascii="Arial" w:hAnsi="Arial"/>
      <w:smallCaps/>
      <w:color w:val="5A5A5A" w:themeColor="text1" w:themeTint="A5"/>
      <w:sz w:val="22"/>
    </w:rPr>
  </w:style>
  <w:style w:type="character" w:styleId="IntenseReference">
    <w:name w:val="Intense Reference"/>
    <w:basedOn w:val="DefaultParagraphFont"/>
    <w:uiPriority w:val="32"/>
    <w:qFormat/>
    <w:rsid w:val="00857733"/>
    <w:rPr>
      <w:rFonts w:ascii="Arial" w:hAnsi="Arial"/>
      <w:b/>
      <w:bCs/>
      <w:smallCaps/>
      <w:color w:val="4B8B9B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57733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link w:val="ListParagraphChar"/>
    <w:autoRedefine/>
    <w:uiPriority w:val="34"/>
    <w:qFormat/>
    <w:rsid w:val="00664178"/>
    <w:pPr>
      <w:numPr>
        <w:numId w:val="4"/>
      </w:numPr>
      <w:contextualSpacing/>
    </w:pPr>
    <w:rPr>
      <w:rFonts w:eastAsia="Calibri" w:cs="Arial"/>
      <w:color w:val="333333"/>
    </w:rPr>
  </w:style>
  <w:style w:type="character" w:styleId="Hyperlink">
    <w:name w:val="Hyperlink"/>
    <w:basedOn w:val="DefaultParagraphFont"/>
    <w:uiPriority w:val="99"/>
    <w:unhideWhenUsed/>
    <w:rsid w:val="00772495"/>
    <w:rPr>
      <w:color w:val="004F9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2495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BF7FF7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64178"/>
    <w:rPr>
      <w:rFonts w:ascii="Arial" w:eastAsia="Calibri" w:hAnsi="Arial" w:cs="Arial"/>
      <w:color w:val="333333"/>
    </w:rPr>
  </w:style>
  <w:style w:type="character" w:styleId="CommentReference">
    <w:name w:val="annotation reference"/>
    <w:basedOn w:val="DefaultParagraphFont"/>
    <w:uiPriority w:val="99"/>
    <w:semiHidden/>
    <w:unhideWhenUsed/>
    <w:rsid w:val="004808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08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84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84A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08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84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E21A5"/>
    <w:rPr>
      <w:color w:val="1879DB" w:themeColor="followedHyperlink"/>
      <w:u w:val="single"/>
    </w:rPr>
  </w:style>
  <w:style w:type="numbering" w:customStyle="1" w:styleId="Style1">
    <w:name w:val="Style1"/>
    <w:uiPriority w:val="99"/>
    <w:rsid w:val="00E44A4A"/>
    <w:pPr>
      <w:numPr>
        <w:numId w:val="1"/>
      </w:numPr>
    </w:pPr>
  </w:style>
  <w:style w:type="numbering" w:customStyle="1" w:styleId="Style2">
    <w:name w:val="Style2"/>
    <w:uiPriority w:val="99"/>
    <w:rsid w:val="00E44A4A"/>
    <w:pPr>
      <w:numPr>
        <w:numId w:val="2"/>
      </w:numPr>
    </w:pPr>
  </w:style>
  <w:style w:type="numbering" w:customStyle="1" w:styleId="TemplateStyle">
    <w:name w:val="Template Style"/>
    <w:uiPriority w:val="99"/>
    <w:rsid w:val="00E44A4A"/>
    <w:pPr>
      <w:numPr>
        <w:numId w:val="3"/>
      </w:numPr>
    </w:pPr>
  </w:style>
  <w:style w:type="character" w:styleId="HTMLDefinition">
    <w:name w:val="HTML Definition"/>
    <w:basedOn w:val="DefaultParagraphFont"/>
    <w:uiPriority w:val="99"/>
    <w:semiHidden/>
    <w:unhideWhenUsed/>
    <w:rsid w:val="00C66FDA"/>
    <w:rPr>
      <w:i/>
      <w:iCs/>
    </w:rPr>
  </w:style>
  <w:style w:type="paragraph" w:styleId="NormalWeb">
    <w:name w:val="Normal (Web)"/>
    <w:basedOn w:val="Normal"/>
    <w:uiPriority w:val="99"/>
    <w:unhideWhenUsed/>
    <w:rsid w:val="00AB2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8B6"/>
    <w:rPr>
      <w:rFonts w:asciiTheme="majorHAnsi" w:eastAsiaTheme="majorEastAsia" w:hAnsiTheme="majorHAnsi" w:cstheme="majorBidi"/>
      <w:color w:val="386773" w:themeColor="accent1" w:themeShade="BF"/>
    </w:rPr>
  </w:style>
  <w:style w:type="character" w:customStyle="1" w:styleId="normaltextrun">
    <w:name w:val="normaltextrun"/>
    <w:basedOn w:val="DefaultParagraphFont"/>
    <w:rsid w:val="007C4398"/>
  </w:style>
  <w:style w:type="character" w:customStyle="1" w:styleId="eop">
    <w:name w:val="eop"/>
    <w:basedOn w:val="DefaultParagraphFont"/>
    <w:rsid w:val="007C4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booker9\Downloads\ERP_JobAid_Template.dotx" TargetMode="External"/></Relationships>
</file>

<file path=word/theme/theme1.xml><?xml version="1.0" encoding="utf-8"?>
<a:theme xmlns:a="http://schemas.openxmlformats.org/drawingml/2006/main" name="Office Theme">
  <a:themeElements>
    <a:clrScheme name="Georgia Tech">
      <a:dk1>
        <a:sysClr val="windowText" lastClr="000000"/>
      </a:dk1>
      <a:lt1>
        <a:srgbClr val="EAAA00"/>
      </a:lt1>
      <a:dk2>
        <a:srgbClr val="003057"/>
      </a:dk2>
      <a:lt2>
        <a:srgbClr val="FFFFFF"/>
      </a:lt2>
      <a:accent1>
        <a:srgbClr val="4B8B9B"/>
      </a:accent1>
      <a:accent2>
        <a:srgbClr val="ED7D31"/>
      </a:accent2>
      <a:accent3>
        <a:srgbClr val="545454"/>
      </a:accent3>
      <a:accent4>
        <a:srgbClr val="377117"/>
      </a:accent4>
      <a:accent5>
        <a:srgbClr val="740053"/>
      </a:accent5>
      <a:accent6>
        <a:srgbClr val="F95E10"/>
      </a:accent6>
      <a:hlink>
        <a:srgbClr val="004F9F"/>
      </a:hlink>
      <a:folHlink>
        <a:srgbClr val="1879D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6CA163B5463349A7102B52661A7705" ma:contentTypeVersion="11" ma:contentTypeDescription="Create a new document." ma:contentTypeScope="" ma:versionID="89913c1d943585780e1460ab6adef274">
  <xsd:schema xmlns:xsd="http://www.w3.org/2001/XMLSchema" xmlns:xs="http://www.w3.org/2001/XMLSchema" xmlns:p="http://schemas.microsoft.com/office/2006/metadata/properties" xmlns:ns2="9e156820-514d-4731-8454-6426f55555dc" xmlns:ns3="3e43702b-f3cc-4570-8be5-68143bcf9e0f" targetNamespace="http://schemas.microsoft.com/office/2006/metadata/properties" ma:root="true" ma:fieldsID="2ccb44dee5ca51ec59038b0d9e6af136" ns2:_="" ns3:_="">
    <xsd:import namespace="9e156820-514d-4731-8454-6426f55555dc"/>
    <xsd:import namespace="3e43702b-f3cc-4570-8be5-68143bcf9e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56820-514d-4731-8454-6426f55555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3702b-f3cc-4570-8be5-68143bcf9e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B1A72-7E63-44DB-937C-3602DC140D33}"/>
</file>

<file path=customXml/itemProps2.xml><?xml version="1.0" encoding="utf-8"?>
<ds:datastoreItem xmlns:ds="http://schemas.openxmlformats.org/officeDocument/2006/customXml" ds:itemID="{54889D32-FA8A-40CF-A801-DA231DF3E2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feacd38-726a-4c59-964d-35ff194cdd8d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EB24D830-50FA-49C9-BD7A-07CC6D50E1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204D94-7070-43D1-AD20-D501AF51F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ERP_JobAid_Template.dotx</Template>
  <TotalTime>9</TotalTime>
  <Pages>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Links>
    <vt:vector size="12" baseType="variant">
      <vt:variant>
        <vt:i4>2031696</vt:i4>
      </vt:variant>
      <vt:variant>
        <vt:i4>0</vt:i4>
      </vt:variant>
      <vt:variant>
        <vt:i4>0</vt:i4>
      </vt:variant>
      <vt:variant>
        <vt:i4>5</vt:i4>
      </vt:variant>
      <vt:variant>
        <vt:lpwstr>https://policylibrary.gatech.edu/business-finance</vt:lpwstr>
      </vt:variant>
      <vt:variant>
        <vt:lpwstr/>
      </vt:variant>
      <vt:variant>
        <vt:i4>5308521</vt:i4>
      </vt:variant>
      <vt:variant>
        <vt:i4>0</vt:i4>
      </vt:variant>
      <vt:variant>
        <vt:i4>0</vt:i4>
      </vt:variant>
      <vt:variant>
        <vt:i4>5</vt:i4>
      </vt:variant>
      <vt:variant>
        <vt:lpwstr>mailto:tbdhelpdeskemail@gatech.edu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Booker, Dalton J</dc:creator>
  <cp:keywords/>
  <dc:description/>
  <cp:lastModifiedBy>Jenkins, Joseph C</cp:lastModifiedBy>
  <cp:revision>4</cp:revision>
  <dcterms:created xsi:type="dcterms:W3CDTF">2020-09-14T21:31:00Z</dcterms:created>
  <dcterms:modified xsi:type="dcterms:W3CDTF">2020-09-14T23:20:00Z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0x010100FB6CA163B5463349A7102B52661A7705</vt:lpwstr>
  </property>
</Properties>
</file>