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57F4D" w14:textId="1ABED510" w:rsidR="002905FF" w:rsidRPr="002905FF" w:rsidRDefault="00076224" w:rsidP="00187063">
      <w:pPr>
        <w:pStyle w:val="Heading1"/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6" behindDoc="0" locked="0" layoutInCell="1" allowOverlap="1" wp14:anchorId="2600933E" wp14:editId="5C989DBF">
                <wp:simplePos x="0" y="0"/>
                <wp:positionH relativeFrom="column">
                  <wp:posOffset>-742950</wp:posOffset>
                </wp:positionH>
                <wp:positionV relativeFrom="paragraph">
                  <wp:posOffset>-963930</wp:posOffset>
                </wp:positionV>
                <wp:extent cx="7124700" cy="1281482"/>
                <wp:effectExtent l="0" t="0" r="19050" b="1397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81878E" w14:textId="6F6B6464" w:rsidR="00353382" w:rsidRDefault="00353382" w:rsidP="0035338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9" name="Hexagon 9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0" name="Hexagon 10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1" name="Hexagon 11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2" name="Hexagon 12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7" name="Rectangle 27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0933E" id="Group 41" o:spid="_x0000_s1026" style="position:absolute;margin-left:-58.5pt;margin-top:-75.9pt;width:561pt;height:100.9pt;z-index:251664386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">
                <v:rect id="Rectangle 3" o:spid="_x0000_s1027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" fillcolor="#b3a369" stroked="f" strokeweight="1pt">
                  <v:textbox>
                    <w:txbxContent>
                      <w:p w14:paraId="0B81878E" w14:textId="6F6B6464" w:rsidR="00353382" w:rsidRDefault="00353382" w:rsidP="00353382">
                        <w:pPr>
                          <w:jc w:val="center"/>
                        </w:pPr>
                      </w:p>
                    </w:txbxContent>
                  </v:textbox>
                </v:rect>
                <v:group id="Group 1" o:spid="_x0000_s1028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9" o:spid="_x0000_s1029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" adj="4622" filled="f" strokecolor="#a7934b">
                    <v:stroke joinstyle="round"/>
                  </v:shape>
                  <v:shape id="Hexagon 10" o:spid="_x0000_s1030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" adj="4622" filled="f" strokecolor="#a7934b">
                    <v:stroke joinstyle="round"/>
                  </v:shape>
                  <v:shape id="Hexagon 11" o:spid="_x0000_s1031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" adj="4622" filled="f" strokecolor="#a7934b">
                    <v:stroke joinstyle="round"/>
                  </v:shape>
                  <v:shape id="Hexagon 12" o:spid="_x0000_s1032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" adj="4622" filled="f" strokecolor="#a7934b">
                    <v:stroke joinstyle="round"/>
                  </v:shape>
                </v:group>
                <v:rect id="Rectangle 27" o:spid="_x0000_s1033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" fillcolor="black [3213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4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">
                  <v:imagedata r:id="rId12" o:title="Georgia Tech Logo"/>
                </v:shape>
              </v:group>
            </w:pict>
          </mc:Fallback>
        </mc:AlternateContent>
      </w:r>
      <w:r w:rsidR="004176D3" w:rsidRPr="00486DDD">
        <w:rPr>
          <w:noProof/>
        </w:rPr>
        <w:drawing>
          <wp:anchor distT="0" distB="0" distL="114300" distR="114300" simplePos="0" relativeHeight="251657218" behindDoc="1" locked="0" layoutInCell="1" allowOverlap="1" wp14:anchorId="5AA05353" wp14:editId="4F1475D2">
            <wp:simplePos x="0" y="0"/>
            <wp:positionH relativeFrom="page">
              <wp:posOffset>962025</wp:posOffset>
            </wp:positionH>
            <wp:positionV relativeFrom="page">
              <wp:posOffset>180975</wp:posOffset>
            </wp:positionV>
            <wp:extent cx="1552575" cy="743585"/>
            <wp:effectExtent l="0" t="0" r="9525" b="0"/>
            <wp:wrapTight wrapText="bothSides">
              <wp:wrapPolygon edited="0">
                <wp:start x="0" y="0"/>
                <wp:lineTo x="0" y="21028"/>
                <wp:lineTo x="21467" y="21028"/>
                <wp:lineTo x="21467" y="0"/>
                <wp:lineTo x="0" y="0"/>
              </wp:wrapPolygon>
            </wp:wrapTight>
            <wp:docPr id="6" name="Picture 6" descr="Georgia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8457" w14:textId="1E182DCA" w:rsidR="002905FF" w:rsidRDefault="005423C9" w:rsidP="002905FF">
      <w:pPr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t xml:space="preserve">Queue </w:t>
      </w:r>
      <w:r w:rsidR="008C02D6">
        <w:rPr>
          <w:b/>
          <w:bCs/>
          <w:sz w:val="40"/>
          <w:szCs w:val="28"/>
        </w:rPr>
        <w:t>Managemen</w:t>
      </w:r>
      <w:r w:rsidR="004767E7">
        <w:rPr>
          <w:b/>
          <w:bCs/>
          <w:sz w:val="40"/>
          <w:szCs w:val="28"/>
        </w:rPr>
        <w:t>t</w:t>
      </w:r>
      <w:r>
        <w:rPr>
          <w:b/>
          <w:bCs/>
          <w:sz w:val="40"/>
          <w:szCs w:val="28"/>
        </w:rPr>
        <w:t xml:space="preserve"> for </w:t>
      </w:r>
      <w:r w:rsidR="00321126">
        <w:rPr>
          <w:b/>
          <w:bCs/>
          <w:sz w:val="40"/>
          <w:szCs w:val="28"/>
        </w:rPr>
        <w:t>Advisors</w:t>
      </w:r>
    </w:p>
    <w:p w14:paraId="5F92A8B1" w14:textId="03619080" w:rsidR="00B42AF4" w:rsidRPr="006D2D1C" w:rsidRDefault="00B42AF4" w:rsidP="006D2D1C">
      <w:pPr>
        <w:pStyle w:val="NoSpacing"/>
        <w:rPr>
          <w:b/>
          <w:bCs/>
          <w:sz w:val="32"/>
          <w:szCs w:val="32"/>
        </w:rPr>
      </w:pPr>
      <w:r w:rsidRPr="006D2D1C">
        <w:rPr>
          <w:b/>
          <w:bCs/>
          <w:sz w:val="32"/>
          <w:szCs w:val="32"/>
        </w:rPr>
        <w:t>Overview</w:t>
      </w:r>
    </w:p>
    <w:p w14:paraId="15114D84" w14:textId="67D126FA" w:rsidR="00826BBF" w:rsidRDefault="00321126" w:rsidP="00772495">
      <w:pPr>
        <w:pBdr>
          <w:bottom w:val="single" w:sz="6" w:space="1" w:color="auto"/>
        </w:pBdr>
        <w:rPr>
          <w:rFonts w:cs="Arial"/>
          <w:color w:val="333333"/>
          <w:shd w:val="clear" w:color="auto" w:fill="FFFFFF"/>
        </w:rPr>
      </w:pPr>
      <w:r>
        <w:rPr>
          <w:rFonts w:cs="Arial"/>
          <w:color w:val="333333"/>
          <w:shd w:val="clear" w:color="auto" w:fill="FFFFFF"/>
        </w:rPr>
        <w:t>Queuing is used to manage an individual advisor's walk-in hours or an Advising Pool that has a waiting room, like a one-stop center or front desk. When an advisee visits these locations, they often log a request to meet with someone.</w:t>
      </w:r>
    </w:p>
    <w:p w14:paraId="5DD13F1A" w14:textId="77777777" w:rsidR="00321126" w:rsidRDefault="00321126" w:rsidP="00772495">
      <w:pPr>
        <w:pBdr>
          <w:bottom w:val="single" w:sz="6" w:space="1" w:color="auto"/>
        </w:pBdr>
      </w:pPr>
    </w:p>
    <w:p w14:paraId="6E13217E" w14:textId="22640E07" w:rsidR="000B11E0" w:rsidRPr="006D2D1C" w:rsidRDefault="000B11E0" w:rsidP="000B11E0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Accessing the Que</w:t>
      </w:r>
    </w:p>
    <w:p w14:paraId="0D410F10" w14:textId="77777777" w:rsidR="000B11E0" w:rsidRDefault="000B11E0" w:rsidP="000B11E0">
      <w:pPr>
        <w:pStyle w:val="ListParagraph"/>
        <w:numPr>
          <w:ilvl w:val="0"/>
          <w:numId w:val="0"/>
        </w:numPr>
        <w:ind w:left="720"/>
      </w:pPr>
    </w:p>
    <w:p w14:paraId="06F03D7A" w14:textId="06E15330" w:rsidR="00321126" w:rsidRPr="00321126" w:rsidRDefault="00321126" w:rsidP="00321126">
      <w:pPr>
        <w:pStyle w:val="ListParagraph"/>
      </w:pPr>
      <w:r>
        <w:t xml:space="preserve">Choose cases from the </w:t>
      </w:r>
      <w:r w:rsidRPr="00321126">
        <w:rPr>
          <w:b/>
          <w:bCs/>
        </w:rPr>
        <w:t>Navigation Bar</w:t>
      </w:r>
      <w:r>
        <w:rPr>
          <w:b/>
          <w:bCs/>
        </w:rPr>
        <w:t>.</w:t>
      </w:r>
    </w:p>
    <w:p w14:paraId="45C03520" w14:textId="77777777" w:rsidR="00321126" w:rsidRPr="00321126" w:rsidRDefault="00321126" w:rsidP="00321126">
      <w:pPr>
        <w:pStyle w:val="ListParagraph"/>
        <w:numPr>
          <w:ilvl w:val="0"/>
          <w:numId w:val="0"/>
        </w:numPr>
        <w:ind w:left="720"/>
      </w:pPr>
    </w:p>
    <w:p w14:paraId="6E43F359" w14:textId="3F616565" w:rsidR="00321126" w:rsidRDefault="00321126" w:rsidP="00321126">
      <w:pPr>
        <w:pStyle w:val="ListParagraph"/>
      </w:pPr>
      <w:r>
        <w:t xml:space="preserve">Select the drop-down and scroll down to </w:t>
      </w:r>
      <w:r w:rsidRPr="00321126">
        <w:rPr>
          <w:b/>
          <w:bCs/>
        </w:rPr>
        <w:t>Advising Queue.</w:t>
      </w:r>
    </w:p>
    <w:p w14:paraId="1ECE4A78" w14:textId="6B0B8FDE" w:rsidR="002E5E9C" w:rsidRDefault="002E5E9C" w:rsidP="002E5E9C">
      <w:pPr>
        <w:pStyle w:val="ListParagraph"/>
        <w:numPr>
          <w:ilvl w:val="0"/>
          <w:numId w:val="0"/>
        </w:numPr>
        <w:ind w:left="720"/>
      </w:pPr>
    </w:p>
    <w:p w14:paraId="359B3348" w14:textId="1D18B568" w:rsidR="002E5E9C" w:rsidRDefault="00321126" w:rsidP="002E5E9C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3ACC8C6E" wp14:editId="3AB5C03F">
            <wp:extent cx="3810000" cy="3590925"/>
            <wp:effectExtent l="19050" t="19050" r="19050" b="28575"/>
            <wp:docPr id="614" name="Google Shape;614;p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Google Shape;614;p78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t="7350" r="61458" b="37087"/>
                    <a:stretch/>
                  </pic:blipFill>
                  <pic:spPr>
                    <a:xfrm>
                      <a:off x="0" y="0"/>
                      <a:ext cx="3810219" cy="3591131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57F42B39" w14:textId="1C6366F1" w:rsidR="00321126" w:rsidRDefault="00321126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2C70EB04" w14:textId="02F4CC87" w:rsidR="00321126" w:rsidRDefault="00321126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045702E1" w14:textId="19162F2F" w:rsidR="00321126" w:rsidRDefault="00321126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031CE673" w14:textId="06C17FD8" w:rsidR="00321126" w:rsidRDefault="00321126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485223D3" w14:textId="12353E22" w:rsidR="00321126" w:rsidRDefault="00321126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1F9D6131" w14:textId="73A6492C" w:rsidR="00321126" w:rsidRDefault="00321126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4D521BEA" w14:textId="6205AE75" w:rsidR="00321126" w:rsidRDefault="00321126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647E7C05" w14:textId="4C90970C" w:rsidR="00321126" w:rsidRDefault="00321126" w:rsidP="00321126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30" behindDoc="0" locked="0" layoutInCell="1" allowOverlap="1" wp14:anchorId="5A494572" wp14:editId="1D0D6A36">
                <wp:simplePos x="0" y="0"/>
                <wp:positionH relativeFrom="margin">
                  <wp:align>center</wp:align>
                </wp:positionH>
                <wp:positionV relativeFrom="paragraph">
                  <wp:posOffset>-965835</wp:posOffset>
                </wp:positionV>
                <wp:extent cx="7124700" cy="1281482"/>
                <wp:effectExtent l="0" t="0" r="19050" b="1397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0BE7FA" w14:textId="77777777" w:rsidR="002E5E9C" w:rsidRDefault="002E5E9C" w:rsidP="002E5E9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30" name="Hexagon 30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31" name="Hexagon 31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32" name="Hexagon 32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33" name="Hexagon 33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4" name="Rectangle 34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94572" id="Group 26" o:spid="_x0000_s1035" style="position:absolute;left:0;text-align:left;margin-left:0;margin-top:-76.05pt;width:561pt;height:100.9pt;z-index:251670530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">
                <v:rect id="Rectangle 28" o:spid="_x0000_s1036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" fillcolor="#b3a369" stroked="f" strokeweight="1pt">
                  <v:textbox>
                    <w:txbxContent>
                      <w:p w14:paraId="510BE7FA" w14:textId="77777777" w:rsidR="002E5E9C" w:rsidRDefault="002E5E9C" w:rsidP="002E5E9C">
                        <w:pPr>
                          <w:jc w:val="center"/>
                        </w:pPr>
                      </w:p>
                    </w:txbxContent>
                  </v:textbox>
                </v:rect>
                <v:group id="Group 1" o:spid="_x0000_s1037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Hexagon 30" o:spid="_x0000_s1038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" adj="4622" filled="f" strokecolor="#a7934b">
                    <v:stroke joinstyle="round"/>
                  </v:shape>
                  <v:shape id="Hexagon 31" o:spid="_x0000_s1039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" adj="4622" filled="f" strokecolor="#a7934b">
                    <v:stroke joinstyle="round"/>
                  </v:shape>
                  <v:shape id="Hexagon 32" o:spid="_x0000_s1040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" adj="4622" filled="f" strokecolor="#a7934b">
                    <v:stroke joinstyle="round"/>
                  </v:shape>
                  <v:shape id="Hexagon 33" o:spid="_x0000_s1041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" adj="4622" filled="f" strokecolor="#a7934b">
                    <v:stroke joinstyle="round"/>
                  </v:shape>
                </v:group>
                <v:rect id="Rectangle 34" o:spid="_x0000_s1042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" fillcolor="black [3213]" strokecolor="black [3213]" strokeweight="1pt"/>
                <v:shape id="Picture 35" o:spid="_x0000_s1043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61FF7535" w14:textId="77777777" w:rsidR="000B11E0" w:rsidRDefault="000B11E0" w:rsidP="00321126">
      <w:pPr>
        <w:pStyle w:val="ListParagraph"/>
        <w:numPr>
          <w:ilvl w:val="0"/>
          <w:numId w:val="0"/>
        </w:numPr>
        <w:ind w:left="720"/>
        <w:jc w:val="center"/>
      </w:pPr>
    </w:p>
    <w:p w14:paraId="4B9EBBAB" w14:textId="6F0B2259" w:rsidR="002E5E9C" w:rsidRDefault="002E5E9C" w:rsidP="002E5E9C">
      <w:pPr>
        <w:pStyle w:val="ListParagraph"/>
      </w:pPr>
      <w:r>
        <w:t xml:space="preserve">Select </w:t>
      </w:r>
      <w:r w:rsidR="00321126">
        <w:t xml:space="preserve">case Number to open the </w:t>
      </w:r>
      <w:r w:rsidR="00321126" w:rsidRPr="00321126">
        <w:rPr>
          <w:b/>
          <w:bCs/>
        </w:rPr>
        <w:t>Queue Details</w:t>
      </w:r>
      <w:r w:rsidR="00321126">
        <w:t>.</w:t>
      </w:r>
    </w:p>
    <w:p w14:paraId="5BF8D4D2" w14:textId="26B06BE4" w:rsidR="00321126" w:rsidRDefault="00321126" w:rsidP="00321126">
      <w:pPr>
        <w:ind w:left="360"/>
        <w:jc w:val="center"/>
      </w:pPr>
      <w:r>
        <w:rPr>
          <w:noProof/>
        </w:rPr>
        <w:drawing>
          <wp:inline distT="0" distB="0" distL="0" distR="0" wp14:anchorId="0929DF9A" wp14:editId="46778A69">
            <wp:extent cx="5943600" cy="2226945"/>
            <wp:effectExtent l="19050" t="19050" r="19050" b="20955"/>
            <wp:docPr id="616" name="Google Shape;616;p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Google Shape;616;p78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 t="9881" r="42216" b="58488"/>
                    <a:stretch/>
                  </pic:blipFill>
                  <pic:spPr>
                    <a:xfrm>
                      <a:off x="0" y="0"/>
                      <a:ext cx="5943600" cy="22269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5927CE3D" w14:textId="61AE5EC5" w:rsidR="00321126" w:rsidRDefault="00321126" w:rsidP="00321126">
      <w:pPr>
        <w:ind w:left="360"/>
        <w:jc w:val="center"/>
      </w:pPr>
    </w:p>
    <w:p w14:paraId="79768F11" w14:textId="1832C70E" w:rsidR="00321126" w:rsidRDefault="00321126" w:rsidP="00321126">
      <w:pPr>
        <w:pStyle w:val="ListParagraph"/>
      </w:pPr>
      <w:r>
        <w:t>Type in a location or Use the a prepopulated one.</w:t>
      </w:r>
    </w:p>
    <w:p w14:paraId="5C483454" w14:textId="204067E5" w:rsidR="00321126" w:rsidRDefault="00321126" w:rsidP="00321126">
      <w:pPr>
        <w:ind w:left="360"/>
        <w:jc w:val="center"/>
      </w:pPr>
      <w:r>
        <w:rPr>
          <w:noProof/>
        </w:rPr>
        <w:drawing>
          <wp:inline distT="0" distB="0" distL="0" distR="0" wp14:anchorId="4ED9B992" wp14:editId="11B0E8EA">
            <wp:extent cx="5085604" cy="3005126"/>
            <wp:effectExtent l="19050" t="19050" r="20320" b="24130"/>
            <wp:docPr id="617" name="Google Shape;617;p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Google Shape;617;p78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 t="20029" r="33279" b="16887"/>
                    <a:stretch/>
                  </pic:blipFill>
                  <pic:spPr>
                    <a:xfrm>
                      <a:off x="0" y="0"/>
                      <a:ext cx="5085604" cy="3005126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61DE7669" w14:textId="2E717928" w:rsidR="000B11E0" w:rsidRDefault="000B11E0" w:rsidP="00321126">
      <w:pPr>
        <w:ind w:left="360"/>
        <w:jc w:val="center"/>
      </w:pPr>
    </w:p>
    <w:p w14:paraId="5241B34B" w14:textId="3D883430" w:rsidR="000B11E0" w:rsidRDefault="000B11E0" w:rsidP="00321126">
      <w:pPr>
        <w:ind w:left="360"/>
        <w:jc w:val="center"/>
      </w:pPr>
    </w:p>
    <w:p w14:paraId="2D46FD84" w14:textId="17786FE5" w:rsidR="000B11E0" w:rsidRDefault="000B11E0" w:rsidP="00321126">
      <w:pPr>
        <w:ind w:left="360"/>
        <w:jc w:val="center"/>
      </w:pPr>
    </w:p>
    <w:p w14:paraId="13B0E3FE" w14:textId="04273AE7" w:rsidR="000B11E0" w:rsidRDefault="000B11E0" w:rsidP="00321126">
      <w:pPr>
        <w:ind w:left="360"/>
        <w:jc w:val="center"/>
      </w:pPr>
    </w:p>
    <w:p w14:paraId="700B6929" w14:textId="00CE4169" w:rsidR="000B11E0" w:rsidRDefault="000B11E0" w:rsidP="00321126">
      <w:pPr>
        <w:ind w:left="360"/>
        <w:jc w:val="center"/>
      </w:pPr>
    </w:p>
    <w:p w14:paraId="4FAFB19A" w14:textId="4AF40D3D" w:rsidR="00761AA9" w:rsidRDefault="00761AA9" w:rsidP="000B11E0">
      <w:pPr>
        <w:pStyle w:val="NoSpacing"/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4" behindDoc="0" locked="0" layoutInCell="1" allowOverlap="1" wp14:anchorId="4C2F9891" wp14:editId="1018ECD2">
                <wp:simplePos x="0" y="0"/>
                <wp:positionH relativeFrom="margin">
                  <wp:align>center</wp:align>
                </wp:positionH>
                <wp:positionV relativeFrom="paragraph">
                  <wp:posOffset>-947420</wp:posOffset>
                </wp:positionV>
                <wp:extent cx="7124700" cy="1281482"/>
                <wp:effectExtent l="0" t="0" r="19050" b="139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E73B9" w14:textId="77777777" w:rsidR="0027686E" w:rsidRDefault="0027686E" w:rsidP="0027686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7" name="Hexagon 7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7" name="Hexagon 17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8" name="Hexagon 18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9" name="Hexagon 19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0" name="Rectangle 20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F9891" id="Group 2" o:spid="_x0000_s1044" style="position:absolute;margin-left:0;margin-top:-74.6pt;width:561pt;height:100.9pt;z-index:251666434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">
                <v:rect id="Rectangle 4" o:spid="_x0000_s1045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" fillcolor="#b3a369" stroked="f" strokeweight="1pt">
                  <v:textbox>
                    <w:txbxContent>
                      <w:p w14:paraId="3A9E73B9" w14:textId="77777777" w:rsidR="0027686E" w:rsidRDefault="0027686E" w:rsidP="0027686E">
                        <w:pPr>
                          <w:jc w:val="center"/>
                        </w:pPr>
                      </w:p>
                    </w:txbxContent>
                  </v:textbox>
                </v:rect>
                <v:group id="Group 1" o:spid="_x0000_s1046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Hexagon 7" o:spid="_x0000_s1047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" adj="4622" filled="f" strokecolor="#a7934b">
                    <v:stroke joinstyle="round"/>
                  </v:shape>
                  <v:shape id="Hexagon 17" o:spid="_x0000_s1048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" adj="4622" filled="f" strokecolor="#a7934b">
                    <v:stroke joinstyle="round"/>
                  </v:shape>
                  <v:shape id="Hexagon 18" o:spid="_x0000_s1049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" adj="4622" filled="f" strokecolor="#a7934b">
                    <v:stroke joinstyle="round"/>
                  </v:shape>
                  <v:shape id="Hexagon 19" o:spid="_x0000_s1050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" adj="4622" filled="f" strokecolor="#a7934b">
                    <v:stroke joinstyle="round"/>
                  </v:shape>
                </v:group>
                <v:rect id="Rectangle 20" o:spid="_x0000_s1051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" fillcolor="black [3213]" strokecolor="black [3213]" strokeweight="1pt"/>
                <v:shape id="Picture 21" o:spid="_x0000_s1052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12431410" w14:textId="2D812D32" w:rsidR="000B11E0" w:rsidRDefault="000B11E0" w:rsidP="000B11E0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Setting up the Appointment within the Queue</w:t>
      </w:r>
    </w:p>
    <w:p w14:paraId="5E6F3685" w14:textId="1944F78F" w:rsidR="00761AA9" w:rsidRDefault="00761AA9" w:rsidP="00761AA9">
      <w:pPr>
        <w:pStyle w:val="NoSpacing"/>
        <w:rPr>
          <w:b/>
          <w:bCs/>
          <w:sz w:val="32"/>
          <w:szCs w:val="32"/>
        </w:rPr>
      </w:pPr>
    </w:p>
    <w:p w14:paraId="05D9DE27" w14:textId="0E7440EA" w:rsidR="00761AA9" w:rsidRDefault="00761AA9" w:rsidP="00761AA9">
      <w:pPr>
        <w:pStyle w:val="NoSpacing"/>
        <w:numPr>
          <w:ilvl w:val="0"/>
          <w:numId w:val="11"/>
        </w:numPr>
      </w:pPr>
      <w:r>
        <w:t xml:space="preserve">Enter a location and Press </w:t>
      </w:r>
      <w:r w:rsidRPr="0028191C">
        <w:rPr>
          <w:b/>
          <w:bCs/>
        </w:rPr>
        <w:t>Ready.</w:t>
      </w:r>
    </w:p>
    <w:p w14:paraId="2CBDFA94" w14:textId="77777777" w:rsidR="00761AA9" w:rsidRDefault="00761AA9" w:rsidP="00761AA9">
      <w:pPr>
        <w:pStyle w:val="NoSpacing"/>
      </w:pPr>
    </w:p>
    <w:p w14:paraId="16BE38D0" w14:textId="0F42D8A2" w:rsidR="00761AA9" w:rsidRDefault="00761AA9" w:rsidP="00761AA9">
      <w:pPr>
        <w:pStyle w:val="NoSpacing"/>
        <w:numPr>
          <w:ilvl w:val="0"/>
          <w:numId w:val="11"/>
        </w:numPr>
      </w:pPr>
      <w:r w:rsidRPr="00761AA9">
        <w:t>The Contact Lookup Screen will pop-up prompting you to search for the Queue user based on the information they entered at sign-in.</w:t>
      </w:r>
    </w:p>
    <w:p w14:paraId="127D82AA" w14:textId="247C92E7" w:rsidR="00761AA9" w:rsidRDefault="00761AA9" w:rsidP="00761AA9">
      <w:pPr>
        <w:pStyle w:val="ListParagraph"/>
        <w:numPr>
          <w:ilvl w:val="0"/>
          <w:numId w:val="0"/>
        </w:numPr>
        <w:ind w:left="720"/>
      </w:pPr>
    </w:p>
    <w:p w14:paraId="5A1C7E16" w14:textId="32E1EAA1" w:rsidR="00761AA9" w:rsidRDefault="00761AA9" w:rsidP="00761AA9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1F519717" wp14:editId="5F72AA4A">
            <wp:extent cx="2057400" cy="3371850"/>
            <wp:effectExtent l="19050" t="19050" r="19050" b="19050"/>
            <wp:docPr id="636" name="Google Shape;636;p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Google Shape;636;p80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 l="47434" t="39946" r="31096" b="5369"/>
                    <a:stretch/>
                  </pic:blipFill>
                  <pic:spPr>
                    <a:xfrm>
                      <a:off x="0" y="0"/>
                      <a:ext cx="2057636" cy="3372237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F2F9A2" w14:textId="77777777" w:rsidR="00761AA9" w:rsidRDefault="00761AA9" w:rsidP="00761AA9">
      <w:pPr>
        <w:pStyle w:val="ListParagraph"/>
        <w:numPr>
          <w:ilvl w:val="0"/>
          <w:numId w:val="0"/>
        </w:numPr>
        <w:ind w:left="720"/>
        <w:jc w:val="center"/>
      </w:pPr>
    </w:p>
    <w:p w14:paraId="743C7E1A" w14:textId="5CC71146" w:rsidR="00761AA9" w:rsidRDefault="00761AA9" w:rsidP="00761AA9">
      <w:pPr>
        <w:pStyle w:val="ListParagraph"/>
        <w:numPr>
          <w:ilvl w:val="0"/>
          <w:numId w:val="0"/>
        </w:numPr>
        <w:ind w:left="720"/>
        <w:jc w:val="center"/>
      </w:pPr>
    </w:p>
    <w:p w14:paraId="5BEE871D" w14:textId="271734CD" w:rsidR="00761AA9" w:rsidRPr="0028191C" w:rsidRDefault="00761AA9" w:rsidP="00761AA9">
      <w:pPr>
        <w:pStyle w:val="ListParagraph"/>
        <w:numPr>
          <w:ilvl w:val="0"/>
          <w:numId w:val="11"/>
        </w:numPr>
        <w:rPr>
          <w:b/>
          <w:bCs/>
        </w:rPr>
      </w:pPr>
      <w:r w:rsidRPr="00761AA9">
        <w:t xml:space="preserve">Press </w:t>
      </w:r>
      <w:r w:rsidRPr="0028191C">
        <w:rPr>
          <w:b/>
          <w:bCs/>
        </w:rPr>
        <w:t xml:space="preserve">Search, </w:t>
      </w:r>
      <w:proofErr w:type="gramStart"/>
      <w:r w:rsidRPr="0028191C">
        <w:rPr>
          <w:b/>
          <w:bCs/>
        </w:rPr>
        <w:t>Select</w:t>
      </w:r>
      <w:proofErr w:type="gramEnd"/>
      <w:r w:rsidRPr="0028191C">
        <w:rPr>
          <w:b/>
          <w:bCs/>
        </w:rPr>
        <w:t xml:space="preserve"> a Contact, </w:t>
      </w:r>
      <w:r w:rsidRPr="0028191C">
        <w:t>and Press</w:t>
      </w:r>
      <w:r w:rsidRPr="0028191C">
        <w:rPr>
          <w:b/>
          <w:bCs/>
        </w:rPr>
        <w:t xml:space="preserve"> Save and Return to Record</w:t>
      </w:r>
      <w:r w:rsidR="0028191C">
        <w:rPr>
          <w:b/>
          <w:bCs/>
        </w:rPr>
        <w:t>.</w:t>
      </w:r>
    </w:p>
    <w:p w14:paraId="0311CFA4" w14:textId="1CC563D3" w:rsidR="00761AA9" w:rsidRDefault="00761AA9" w:rsidP="00761AA9">
      <w:pPr>
        <w:jc w:val="center"/>
      </w:pPr>
      <w:r>
        <w:rPr>
          <w:noProof/>
        </w:rPr>
        <w:drawing>
          <wp:inline distT="0" distB="0" distL="0" distR="0" wp14:anchorId="24E87021" wp14:editId="08533E3D">
            <wp:extent cx="3848100" cy="2381250"/>
            <wp:effectExtent l="19050" t="19050" r="19050" b="19050"/>
            <wp:docPr id="639" name="Google Shape;639;p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Google Shape;639;p80"/>
                    <pic:cNvPicPr preferRelativeResize="0"/>
                  </pic:nvPicPr>
                  <pic:blipFill rotWithShape="1">
                    <a:blip r:embed="rId17">
                      <a:alphaModFix/>
                    </a:blip>
                    <a:srcRect l="17863" t="34485" r="48066" b="18924"/>
                    <a:stretch/>
                  </pic:blipFill>
                  <pic:spPr>
                    <a:xfrm>
                      <a:off x="0" y="0"/>
                      <a:ext cx="3848670" cy="2381603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213E77C3" w14:textId="155C8F7C" w:rsidR="00761AA9" w:rsidRDefault="00761AA9" w:rsidP="00761AA9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8" behindDoc="0" locked="0" layoutInCell="1" allowOverlap="1" wp14:anchorId="27F9270A" wp14:editId="3F97B5EB">
                <wp:simplePos x="0" y="0"/>
                <wp:positionH relativeFrom="margin">
                  <wp:align>center</wp:align>
                </wp:positionH>
                <wp:positionV relativeFrom="paragraph">
                  <wp:posOffset>-964565</wp:posOffset>
                </wp:positionV>
                <wp:extent cx="7124700" cy="1281482"/>
                <wp:effectExtent l="0" t="0" r="19050" b="1397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85376C" w14:textId="77777777" w:rsidR="00761AA9" w:rsidRDefault="00761AA9" w:rsidP="00761A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64" name="Hexagon 64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65" name="Hexagon 65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66" name="Hexagon 66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67" name="Hexagon 67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8" name="Rectangle 68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9270A" id="Group 61" o:spid="_x0000_s1053" style="position:absolute;left:0;text-align:left;margin-left:0;margin-top:-75.95pt;width:561pt;height:100.9pt;z-index:251672578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">
                <v:rect id="Rectangle 62" o:spid="_x0000_s1054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" fillcolor="#b3a369" stroked="f" strokeweight="1pt">
                  <v:textbox>
                    <w:txbxContent>
                      <w:p w14:paraId="7485376C" w14:textId="77777777" w:rsidR="00761AA9" w:rsidRDefault="00761AA9" w:rsidP="00761AA9">
                        <w:pPr>
                          <w:jc w:val="center"/>
                        </w:pPr>
                      </w:p>
                    </w:txbxContent>
                  </v:textbox>
                </v:rect>
                <v:group id="Group 1" o:spid="_x0000_s1055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Hexagon 64" o:spid="_x0000_s1056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" adj="4622" filled="f" strokecolor="#a7934b">
                    <v:stroke joinstyle="round"/>
                  </v:shape>
                  <v:shape id="Hexagon 65" o:spid="_x0000_s1057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" adj="4622" filled="f" strokecolor="#a7934b">
                    <v:stroke joinstyle="round"/>
                  </v:shape>
                  <v:shape id="Hexagon 66" o:spid="_x0000_s1058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" adj="4622" filled="f" strokecolor="#a7934b">
                    <v:stroke joinstyle="round"/>
                  </v:shape>
                  <v:shape id="Hexagon 67" o:spid="_x0000_s1059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" adj="4622" filled="f" strokecolor="#a7934b">
                    <v:stroke joinstyle="round"/>
                  </v:shape>
                </v:group>
                <v:rect id="Rectangle 68" o:spid="_x0000_s1060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" fillcolor="black [3213]" strokecolor="black [3213]" strokeweight="1pt"/>
                <v:shape id="Picture 69" o:spid="_x0000_s1061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1AF94B1C" w14:textId="77777777" w:rsidR="00761AA9" w:rsidRDefault="00761AA9" w:rsidP="00761AA9">
      <w:pPr>
        <w:jc w:val="center"/>
      </w:pPr>
    </w:p>
    <w:p w14:paraId="40A44805" w14:textId="57B877BC" w:rsidR="00761AA9" w:rsidRDefault="00761AA9" w:rsidP="00761AA9">
      <w:pPr>
        <w:pStyle w:val="ListParagraph"/>
        <w:numPr>
          <w:ilvl w:val="0"/>
          <w:numId w:val="11"/>
        </w:numPr>
      </w:pPr>
      <w:r w:rsidRPr="00761AA9">
        <w:t>The Queue user’s Contact Information will now be loaded to the Queue Record</w:t>
      </w:r>
      <w:r w:rsidR="0028191C">
        <w:t>.</w:t>
      </w:r>
    </w:p>
    <w:p w14:paraId="4516F518" w14:textId="77777777" w:rsidR="00761AA9" w:rsidRPr="00761AA9" w:rsidRDefault="00761AA9" w:rsidP="00761AA9">
      <w:pPr>
        <w:pStyle w:val="ListParagraph"/>
        <w:numPr>
          <w:ilvl w:val="0"/>
          <w:numId w:val="0"/>
        </w:numPr>
        <w:ind w:left="720"/>
      </w:pPr>
    </w:p>
    <w:p w14:paraId="64E2972E" w14:textId="516CD872" w:rsidR="00761AA9" w:rsidRDefault="00761AA9" w:rsidP="00761AA9">
      <w:pPr>
        <w:pStyle w:val="ListParagraph"/>
        <w:numPr>
          <w:ilvl w:val="0"/>
          <w:numId w:val="11"/>
        </w:numPr>
      </w:pPr>
      <w:r w:rsidRPr="00761AA9">
        <w:t xml:space="preserve">Status is changed to </w:t>
      </w:r>
      <w:r w:rsidRPr="00761AA9">
        <w:rPr>
          <w:b/>
          <w:bCs/>
        </w:rPr>
        <w:t>Ready</w:t>
      </w:r>
      <w:r w:rsidR="0028191C" w:rsidRPr="0028191C">
        <w:rPr>
          <w:b/>
          <w:bCs/>
        </w:rPr>
        <w:t>.</w:t>
      </w:r>
    </w:p>
    <w:p w14:paraId="27C224EE" w14:textId="5039B754" w:rsidR="00761AA9" w:rsidRDefault="00761AA9" w:rsidP="00761AA9">
      <w:pPr>
        <w:jc w:val="center"/>
      </w:pPr>
      <w:r>
        <w:rPr>
          <w:noProof/>
        </w:rPr>
        <w:drawing>
          <wp:inline distT="0" distB="0" distL="0" distR="0" wp14:anchorId="1840044A" wp14:editId="6AF13ECE">
            <wp:extent cx="5809877" cy="3421478"/>
            <wp:effectExtent l="19050" t="19050" r="19685" b="26670"/>
            <wp:docPr id="638" name="Google Shape;638;p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Google Shape;638;p80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 l="1983" t="21315" r="31224" b="15752"/>
                    <a:stretch/>
                  </pic:blipFill>
                  <pic:spPr>
                    <a:xfrm>
                      <a:off x="0" y="0"/>
                      <a:ext cx="5809877" cy="3421478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513B026F" w14:textId="77777777" w:rsidR="00761AA9" w:rsidRDefault="00761AA9" w:rsidP="00761AA9">
      <w:pPr>
        <w:jc w:val="center"/>
      </w:pPr>
    </w:p>
    <w:p w14:paraId="24E6D2A7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25C9A186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7C7882F0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704D24E7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0522ED30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098CECD9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4E752F58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0252645B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1CE47EFF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720A587A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7054CA2A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4F8CFE79" w14:textId="77777777" w:rsidR="0028191C" w:rsidRDefault="0028191C" w:rsidP="00761AA9">
      <w:pPr>
        <w:pStyle w:val="NoSpacing"/>
        <w:rPr>
          <w:b/>
          <w:bCs/>
          <w:sz w:val="32"/>
          <w:szCs w:val="32"/>
        </w:rPr>
      </w:pPr>
    </w:p>
    <w:p w14:paraId="43687EBA" w14:textId="00834358" w:rsidR="0028191C" w:rsidRDefault="0028191C" w:rsidP="00761AA9">
      <w:pPr>
        <w:pStyle w:val="NoSpacing"/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6" behindDoc="0" locked="0" layoutInCell="1" allowOverlap="1" wp14:anchorId="361A07F4" wp14:editId="05AAB235">
                <wp:simplePos x="0" y="0"/>
                <wp:positionH relativeFrom="margin">
                  <wp:align>center</wp:align>
                </wp:positionH>
                <wp:positionV relativeFrom="paragraph">
                  <wp:posOffset>-966470</wp:posOffset>
                </wp:positionV>
                <wp:extent cx="7124700" cy="1281482"/>
                <wp:effectExtent l="0" t="0" r="19050" b="1397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D2821C" w14:textId="77777777" w:rsidR="0028191C" w:rsidRDefault="0028191C" w:rsidP="0028191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73" name="Hexagon 73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74" name="Hexagon 74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75" name="Hexagon 75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76" name="Hexagon 76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7" name="Rectangle 77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A07F4" id="Group 70" o:spid="_x0000_s1062" style="position:absolute;margin-left:0;margin-top:-76.1pt;width:561pt;height:100.9pt;z-index:251674626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">
                <v:rect id="Rectangle 71" o:spid="_x0000_s1063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" fillcolor="#b3a369" stroked="f" strokeweight="1pt">
                  <v:textbox>
                    <w:txbxContent>
                      <w:p w14:paraId="1AD2821C" w14:textId="77777777" w:rsidR="0028191C" w:rsidRDefault="0028191C" w:rsidP="0028191C">
                        <w:pPr>
                          <w:jc w:val="center"/>
                        </w:pPr>
                      </w:p>
                    </w:txbxContent>
                  </v:textbox>
                </v:rect>
                <v:group id="Group 1" o:spid="_x0000_s1064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Hexagon 73" o:spid="_x0000_s1065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" adj="4622" filled="f" strokecolor="#a7934b">
                    <v:stroke joinstyle="round"/>
                  </v:shape>
                  <v:shape id="Hexagon 74" o:spid="_x0000_s1066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" adj="4622" filled="f" strokecolor="#a7934b">
                    <v:stroke joinstyle="round"/>
                  </v:shape>
                  <v:shape id="Hexagon 75" o:spid="_x0000_s1067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" adj="4622" filled="f" strokecolor="#a7934b">
                    <v:stroke joinstyle="round"/>
                  </v:shape>
                  <v:shape id="Hexagon 76" o:spid="_x0000_s1068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" adj="4622" filled="f" strokecolor="#a7934b">
                    <v:stroke joinstyle="round"/>
                  </v:shape>
                </v:group>
                <v:rect id="Rectangle 77" o:spid="_x0000_s1069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" fillcolor="black [3213]" strokecolor="black [3213]" strokeweight="1pt"/>
                <v:shape id="Picture 78" o:spid="_x0000_s1070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7B6BFFEB" w14:textId="358CA22A" w:rsidR="00761AA9" w:rsidRDefault="00761AA9" w:rsidP="00761AA9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Confirming the Appointment</w:t>
      </w:r>
    </w:p>
    <w:p w14:paraId="74BA500C" w14:textId="77777777" w:rsidR="00761AA9" w:rsidRDefault="00761AA9" w:rsidP="00761AA9">
      <w:pPr>
        <w:pStyle w:val="NoSpacing"/>
        <w:rPr>
          <w:b/>
          <w:bCs/>
          <w:sz w:val="32"/>
          <w:szCs w:val="32"/>
        </w:rPr>
      </w:pPr>
    </w:p>
    <w:p w14:paraId="51E30327" w14:textId="6E05CD2D" w:rsidR="00761AA9" w:rsidRDefault="00761AA9" w:rsidP="00761AA9">
      <w:pPr>
        <w:pStyle w:val="NoSpacing"/>
        <w:numPr>
          <w:ilvl w:val="0"/>
          <w:numId w:val="16"/>
        </w:numPr>
      </w:pPr>
      <w:r w:rsidRPr="00761AA9">
        <w:t xml:space="preserve">Select </w:t>
      </w:r>
      <w:r w:rsidRPr="00761AA9">
        <w:rPr>
          <w:b/>
          <w:bCs/>
        </w:rPr>
        <w:t>Create Appointment</w:t>
      </w:r>
      <w:r w:rsidR="0028191C">
        <w:rPr>
          <w:b/>
          <w:bCs/>
        </w:rPr>
        <w:t>.</w:t>
      </w:r>
    </w:p>
    <w:p w14:paraId="328B112C" w14:textId="1C1E9E3B" w:rsidR="00761AA9" w:rsidRDefault="00761AA9" w:rsidP="0028191C">
      <w:pPr>
        <w:pStyle w:val="NoSpacing"/>
      </w:pPr>
    </w:p>
    <w:p w14:paraId="5DA8EE5C" w14:textId="7DC65729" w:rsidR="00761AA9" w:rsidRDefault="0028191C" w:rsidP="0028191C">
      <w:pPr>
        <w:pStyle w:val="NoSpacing"/>
        <w:jc w:val="center"/>
      </w:pPr>
      <w:r>
        <w:rPr>
          <w:noProof/>
        </w:rPr>
        <w:drawing>
          <wp:inline distT="0" distB="0" distL="0" distR="0" wp14:anchorId="788EE035" wp14:editId="4EE9E36B">
            <wp:extent cx="2543175" cy="2495550"/>
            <wp:effectExtent l="19050" t="19050" r="28575" b="19050"/>
            <wp:docPr id="650" name="Google Shape;650;p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Google Shape;650;p81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 l="46895" t="41211" r="32108" b="16688"/>
                    <a:stretch/>
                  </pic:blipFill>
                  <pic:spPr>
                    <a:xfrm>
                      <a:off x="0" y="0"/>
                      <a:ext cx="2543691" cy="2496056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3D0AB130" w14:textId="77777777" w:rsidR="0028191C" w:rsidRDefault="0028191C" w:rsidP="0028191C">
      <w:pPr>
        <w:pStyle w:val="NoSpacing"/>
        <w:jc w:val="center"/>
      </w:pPr>
    </w:p>
    <w:p w14:paraId="3DD0AE09" w14:textId="09B168E3" w:rsidR="0028191C" w:rsidRDefault="0028191C" w:rsidP="0028191C">
      <w:pPr>
        <w:pStyle w:val="NoSpacing"/>
        <w:jc w:val="center"/>
      </w:pPr>
    </w:p>
    <w:p w14:paraId="19CA8230" w14:textId="77777777" w:rsidR="0028191C" w:rsidRPr="0028191C" w:rsidRDefault="0028191C" w:rsidP="0028191C">
      <w:pPr>
        <w:pStyle w:val="NoSpacing"/>
        <w:numPr>
          <w:ilvl w:val="1"/>
          <w:numId w:val="16"/>
        </w:numPr>
      </w:pPr>
      <w:r w:rsidRPr="0028191C">
        <w:t>The Appointment Manager window will pop-up</w:t>
      </w:r>
    </w:p>
    <w:p w14:paraId="645C412F" w14:textId="423D9CE3" w:rsidR="0028191C" w:rsidRDefault="0028191C" w:rsidP="0028191C">
      <w:pPr>
        <w:pStyle w:val="NoSpacing"/>
      </w:pPr>
    </w:p>
    <w:p w14:paraId="50B8911F" w14:textId="5E3C4A7D" w:rsidR="0028191C" w:rsidRDefault="0028191C" w:rsidP="0028191C">
      <w:pPr>
        <w:pStyle w:val="NoSpacing"/>
        <w:jc w:val="center"/>
      </w:pPr>
      <w:r>
        <w:rPr>
          <w:noProof/>
        </w:rPr>
        <w:drawing>
          <wp:inline distT="0" distB="0" distL="0" distR="0" wp14:anchorId="3F540FCF" wp14:editId="16EF3F16">
            <wp:extent cx="4823549" cy="3665099"/>
            <wp:effectExtent l="19050" t="19050" r="15240" b="12065"/>
            <wp:docPr id="648" name="Google Shape;648;p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Google Shape;648;p81"/>
                    <pic:cNvPicPr preferRelativeResize="0"/>
                  </pic:nvPicPr>
                  <pic:blipFill rotWithShape="1">
                    <a:blip r:embed="rId19">
                      <a:alphaModFix/>
                    </a:blip>
                    <a:srcRect l="890" t="34929" r="55686" b="4522"/>
                    <a:stretch/>
                  </pic:blipFill>
                  <pic:spPr>
                    <a:xfrm>
                      <a:off x="0" y="0"/>
                      <a:ext cx="4823549" cy="3665099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496EEBD4" w14:textId="78B348C7" w:rsidR="0028191C" w:rsidRDefault="0028191C" w:rsidP="0028191C">
      <w:pPr>
        <w:pStyle w:val="NoSpacing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4" behindDoc="0" locked="0" layoutInCell="1" allowOverlap="1" wp14:anchorId="2F4CBE7E" wp14:editId="75C3EEF6">
                <wp:simplePos x="0" y="0"/>
                <wp:positionH relativeFrom="margin">
                  <wp:align>center</wp:align>
                </wp:positionH>
                <wp:positionV relativeFrom="paragraph">
                  <wp:posOffset>-962660</wp:posOffset>
                </wp:positionV>
                <wp:extent cx="7124700" cy="1281482"/>
                <wp:effectExtent l="0" t="0" r="19050" b="1397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BB4143" w14:textId="77777777" w:rsidR="0028191C" w:rsidRDefault="0028191C" w:rsidP="0028191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82" name="Hexagon 82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83" name="Hexagon 83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84" name="Hexagon 84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85" name="Hexagon 85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6" name="Rectangle 86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CBE7E" id="Group 79" o:spid="_x0000_s1071" style="position:absolute;left:0;text-align:left;margin-left:0;margin-top:-75.8pt;width:561pt;height:100.9pt;z-index:251676674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">
                <v:rect id="Rectangle 80" o:spid="_x0000_s1072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" fillcolor="#b3a369" stroked="f" strokeweight="1pt">
                  <v:textbox>
                    <w:txbxContent>
                      <w:p w14:paraId="46BB4143" w14:textId="77777777" w:rsidR="0028191C" w:rsidRDefault="0028191C" w:rsidP="0028191C">
                        <w:pPr>
                          <w:jc w:val="center"/>
                        </w:pPr>
                      </w:p>
                    </w:txbxContent>
                  </v:textbox>
                </v:rect>
                <v:group id="Group 1" o:spid="_x0000_s1073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Hexagon 82" o:spid="_x0000_s1074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" adj="4622" filled="f" strokecolor="#a7934b">
                    <v:stroke joinstyle="round"/>
                  </v:shape>
                  <v:shape id="Hexagon 83" o:spid="_x0000_s1075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" adj="4622" filled="f" strokecolor="#a7934b">
                    <v:stroke joinstyle="round"/>
                  </v:shape>
                  <v:shape id="Hexagon 84" o:spid="_x0000_s1076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" adj="4622" filled="f" strokecolor="#a7934b">
                    <v:stroke joinstyle="round"/>
                  </v:shape>
                  <v:shape id="Hexagon 85" o:spid="_x0000_s1077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" adj="4622" filled="f" strokecolor="#a7934b">
                    <v:stroke joinstyle="round"/>
                  </v:shape>
                </v:group>
                <v:rect id="Rectangle 86" o:spid="_x0000_s1078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" fillcolor="black [3213]" strokecolor="black [3213]" strokeweight="1pt"/>
                <v:shape id="Picture 87" o:spid="_x0000_s1079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7994F5ED" w14:textId="62AB8706" w:rsidR="0028191C" w:rsidRDefault="0028191C" w:rsidP="0028191C">
      <w:pPr>
        <w:pStyle w:val="NoSpacing"/>
      </w:pPr>
    </w:p>
    <w:p w14:paraId="38849446" w14:textId="79249F1C" w:rsidR="0028191C" w:rsidRDefault="0028191C" w:rsidP="0028191C">
      <w:pPr>
        <w:pStyle w:val="NoSpacing"/>
        <w:numPr>
          <w:ilvl w:val="0"/>
          <w:numId w:val="16"/>
        </w:numPr>
      </w:pPr>
      <w:r w:rsidRPr="0028191C">
        <w:t xml:space="preserve">Select </w:t>
      </w:r>
      <w:r w:rsidRPr="0028191C">
        <w:rPr>
          <w:b/>
          <w:bCs/>
        </w:rPr>
        <w:t>Action</w:t>
      </w:r>
      <w:r w:rsidRPr="0028191C">
        <w:t xml:space="preserve"> to be provided with appointment options such as Apply Success Plan, </w:t>
      </w:r>
      <w:proofErr w:type="gramStart"/>
      <w:r w:rsidRPr="0028191C">
        <w:t>Add</w:t>
      </w:r>
      <w:proofErr w:type="gramEnd"/>
      <w:r w:rsidRPr="0028191C">
        <w:t xml:space="preserve"> note, Send Email, Mark No Show, and Cancel.</w:t>
      </w:r>
    </w:p>
    <w:p w14:paraId="288FF255" w14:textId="77777777" w:rsidR="0028191C" w:rsidRPr="0028191C" w:rsidRDefault="0028191C" w:rsidP="0028191C">
      <w:pPr>
        <w:pStyle w:val="NoSpacing"/>
      </w:pPr>
    </w:p>
    <w:p w14:paraId="6967C9D1" w14:textId="77476336" w:rsidR="0028191C" w:rsidRDefault="0028191C" w:rsidP="0028191C">
      <w:pPr>
        <w:pStyle w:val="NoSpacing"/>
        <w:ind w:left="720"/>
      </w:pPr>
      <w:r>
        <w:rPr>
          <w:noProof/>
        </w:rPr>
        <w:drawing>
          <wp:inline distT="0" distB="0" distL="0" distR="0" wp14:anchorId="2D0F0E82" wp14:editId="35AC642C">
            <wp:extent cx="5448626" cy="3835624"/>
            <wp:effectExtent l="19050" t="19050" r="19050" b="12700"/>
            <wp:docPr id="651" name="Google Shape;651;p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Google Shape;651;p81"/>
                    <pic:cNvPicPr preferRelativeResize="0"/>
                  </pic:nvPicPr>
                  <pic:blipFill rotWithShape="1">
                    <a:blip r:embed="rId20">
                      <a:alphaModFix/>
                    </a:blip>
                    <a:srcRect l="13368" t="32705" r="29983" b="3490"/>
                    <a:stretch/>
                  </pic:blipFill>
                  <pic:spPr>
                    <a:xfrm>
                      <a:off x="0" y="0"/>
                      <a:ext cx="5448626" cy="3835624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08B5F533" w14:textId="77777777" w:rsidR="0028191C" w:rsidRDefault="0028191C" w:rsidP="0028191C">
      <w:pPr>
        <w:pStyle w:val="NoSpacing"/>
        <w:ind w:left="720"/>
      </w:pPr>
    </w:p>
    <w:p w14:paraId="71FE28A0" w14:textId="21E996F6" w:rsidR="0028191C" w:rsidRDefault="0028191C" w:rsidP="0028191C">
      <w:pPr>
        <w:pStyle w:val="NoSpacing"/>
        <w:ind w:left="720"/>
      </w:pPr>
    </w:p>
    <w:p w14:paraId="402FBD5D" w14:textId="77777777" w:rsidR="0028191C" w:rsidRPr="0028191C" w:rsidRDefault="0028191C" w:rsidP="0028191C">
      <w:pPr>
        <w:pStyle w:val="NoSpacing"/>
        <w:numPr>
          <w:ilvl w:val="0"/>
          <w:numId w:val="16"/>
        </w:numPr>
      </w:pPr>
      <w:r w:rsidRPr="0028191C">
        <w:t>Tap out of Appointment Manager when finished.</w:t>
      </w:r>
    </w:p>
    <w:p w14:paraId="19511F8E" w14:textId="3595F054" w:rsidR="0028191C" w:rsidRDefault="0028191C" w:rsidP="0028191C">
      <w:pPr>
        <w:pStyle w:val="NoSpacing"/>
        <w:ind w:left="720"/>
      </w:pPr>
    </w:p>
    <w:p w14:paraId="09C5BB40" w14:textId="77777777" w:rsidR="00761AA9" w:rsidRPr="00761AA9" w:rsidRDefault="00761AA9" w:rsidP="0028191C">
      <w:pPr>
        <w:pStyle w:val="NoSpacing"/>
        <w:jc w:val="center"/>
      </w:pPr>
    </w:p>
    <w:p w14:paraId="1454D158" w14:textId="68AAC8BD" w:rsidR="00761AA9" w:rsidRPr="006D2D1C" w:rsidRDefault="00761AA9" w:rsidP="00761AA9">
      <w:pPr>
        <w:pStyle w:val="NoSpacing"/>
        <w:rPr>
          <w:b/>
          <w:bCs/>
          <w:sz w:val="32"/>
          <w:szCs w:val="32"/>
        </w:rPr>
      </w:pPr>
    </w:p>
    <w:p w14:paraId="03B001D6" w14:textId="77777777" w:rsidR="000B11E0" w:rsidRDefault="000B11E0" w:rsidP="00321126">
      <w:pPr>
        <w:ind w:left="360"/>
        <w:jc w:val="center"/>
      </w:pPr>
    </w:p>
    <w:p w14:paraId="40A98FDF" w14:textId="5C423B75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7B8F5178" w14:textId="443572B0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517D9AC9" w14:textId="5AA7EA7C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76DB6C3D" w14:textId="5AD44E27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1DC720E3" w14:textId="7B455B75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2ED2A425" w14:textId="61EFF708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4DE4D4B5" w14:textId="5EC105AF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2E03F3ED" w14:textId="22F0DE9A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7E8AC577" w14:textId="2CC65BA5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3E75F11B" w14:textId="29AD9AAD" w:rsidR="006252AA" w:rsidRDefault="006252AA" w:rsidP="006252AA">
      <w:pPr>
        <w:jc w:val="center"/>
      </w:pPr>
    </w:p>
    <w:sectPr w:rsidR="006252AA" w:rsidSect="009132EA">
      <w:headerReference w:type="default" r:id="rId21"/>
      <w:pgSz w:w="12240" w:h="15840"/>
      <w:pgMar w:top="1728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BB8C2" w14:textId="77777777" w:rsidR="00D41A9E" w:rsidRDefault="00D41A9E" w:rsidP="00171533">
      <w:pPr>
        <w:spacing w:after="0" w:line="240" w:lineRule="auto"/>
      </w:pPr>
      <w:r>
        <w:separator/>
      </w:r>
    </w:p>
  </w:endnote>
  <w:endnote w:type="continuationSeparator" w:id="0">
    <w:p w14:paraId="6B08CFE5" w14:textId="77777777" w:rsidR="00D41A9E" w:rsidRDefault="00D41A9E" w:rsidP="00171533">
      <w:pPr>
        <w:spacing w:after="0" w:line="240" w:lineRule="auto"/>
      </w:pPr>
      <w:r>
        <w:continuationSeparator/>
      </w:r>
    </w:p>
  </w:endnote>
  <w:endnote w:type="continuationNotice" w:id="1">
    <w:p w14:paraId="78921C2A" w14:textId="77777777" w:rsidR="00D41A9E" w:rsidRDefault="00D41A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D704A" w14:textId="77777777" w:rsidR="00D41A9E" w:rsidRDefault="00D41A9E" w:rsidP="00171533">
      <w:pPr>
        <w:spacing w:after="0" w:line="240" w:lineRule="auto"/>
      </w:pPr>
      <w:r>
        <w:separator/>
      </w:r>
    </w:p>
  </w:footnote>
  <w:footnote w:type="continuationSeparator" w:id="0">
    <w:p w14:paraId="4E1CCD22" w14:textId="77777777" w:rsidR="00D41A9E" w:rsidRDefault="00D41A9E" w:rsidP="00171533">
      <w:pPr>
        <w:spacing w:after="0" w:line="240" w:lineRule="auto"/>
      </w:pPr>
      <w:r>
        <w:continuationSeparator/>
      </w:r>
    </w:p>
  </w:footnote>
  <w:footnote w:type="continuationNotice" w:id="1">
    <w:p w14:paraId="2718F5DA" w14:textId="77777777" w:rsidR="00D41A9E" w:rsidRDefault="00D41A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2ED26" w14:textId="77777777" w:rsidR="00171533" w:rsidRPr="00486DDD" w:rsidRDefault="00486DDD">
    <w:pPr>
      <w:pStyle w:val="Header"/>
      <w:rPr>
        <w:color w:val="FFFFFF" w:themeColor="background2"/>
      </w:rPr>
    </w:pPr>
    <w:r w:rsidRPr="00486DDD">
      <w:rPr>
        <w:color w:val="FFFFFF" w:themeColor="background2"/>
      </w:rPr>
      <w:t>Job Aid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E528B"/>
    <w:multiLevelType w:val="hybridMultilevel"/>
    <w:tmpl w:val="EBDE6228"/>
    <w:lvl w:ilvl="0" w:tplc="06AC589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2592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9019B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6E7A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6E33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8CF44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EAB14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AD57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1AB67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380B13"/>
    <w:multiLevelType w:val="multilevel"/>
    <w:tmpl w:val="BE1A6EC0"/>
    <w:styleLink w:val="TemplateStyl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55A77"/>
    <w:multiLevelType w:val="hybridMultilevel"/>
    <w:tmpl w:val="8DDE28E0"/>
    <w:lvl w:ilvl="0" w:tplc="5FE43066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1B62C41A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A84CF29C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CC6CE93E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A90A4E0C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9AEA9B5A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5EC03F0E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7A301756" w:tentative="1">
      <w:start w:val="1"/>
      <w:numFmt w:val="bullet"/>
      <w:lvlText w:val="●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8F92796A" w:tentative="1">
      <w:start w:val="1"/>
      <w:numFmt w:val="bullet"/>
      <w:lvlText w:val="●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3" w15:restartNumberingAfterBreak="0">
    <w:nsid w:val="109B37E9"/>
    <w:multiLevelType w:val="hybridMultilevel"/>
    <w:tmpl w:val="C9008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E37B2"/>
    <w:multiLevelType w:val="hybridMultilevel"/>
    <w:tmpl w:val="C4F69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0264C"/>
    <w:multiLevelType w:val="hybridMultilevel"/>
    <w:tmpl w:val="E6B2FF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9F758B"/>
    <w:multiLevelType w:val="hybridMultilevel"/>
    <w:tmpl w:val="4522915A"/>
    <w:lvl w:ilvl="0" w:tplc="9904A91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AEE1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6EE8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A509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CAE4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54932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A2A22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8A09B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92926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B022C79"/>
    <w:multiLevelType w:val="multilevel"/>
    <w:tmpl w:val="DB04CF22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230B0"/>
    <w:multiLevelType w:val="hybridMultilevel"/>
    <w:tmpl w:val="7A661256"/>
    <w:lvl w:ilvl="0" w:tplc="E2D21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CB35C9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7D1488E"/>
    <w:multiLevelType w:val="hybridMultilevel"/>
    <w:tmpl w:val="8A821BE6"/>
    <w:lvl w:ilvl="0" w:tplc="C51E996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90BD3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64387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8642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BA6CF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CC18E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426B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0E5EB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F24CE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A1D5D7B"/>
    <w:multiLevelType w:val="hybridMultilevel"/>
    <w:tmpl w:val="1D6AC9B2"/>
    <w:lvl w:ilvl="0" w:tplc="5B38D44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866C1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D4BAB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C45E9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46C4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EBC3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043E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4A555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CA67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C2A7B15"/>
    <w:multiLevelType w:val="hybridMultilevel"/>
    <w:tmpl w:val="6CA8EB78"/>
    <w:lvl w:ilvl="0" w:tplc="10CCE74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CE263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2C88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7CF10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1CFCB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AE81B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8364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A0D3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4E11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D362FCB"/>
    <w:multiLevelType w:val="hybridMultilevel"/>
    <w:tmpl w:val="50DC8914"/>
    <w:lvl w:ilvl="0" w:tplc="381E69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1369E"/>
    <w:multiLevelType w:val="hybridMultilevel"/>
    <w:tmpl w:val="25DCDC66"/>
    <w:lvl w:ilvl="0" w:tplc="DA462DF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D6721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CBBC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4AE29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C318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A6147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AE8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60412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7EE8D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0270098"/>
    <w:multiLevelType w:val="hybridMultilevel"/>
    <w:tmpl w:val="0EC850BC"/>
    <w:lvl w:ilvl="0" w:tplc="A8DA649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560C0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C81F9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DCBAF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82BAA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EA9CB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A4D65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422A2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DC350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1A925EE"/>
    <w:multiLevelType w:val="hybridMultilevel"/>
    <w:tmpl w:val="1EBEA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E21264"/>
    <w:multiLevelType w:val="hybridMultilevel"/>
    <w:tmpl w:val="5A5CD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063CB"/>
    <w:multiLevelType w:val="hybridMultilevel"/>
    <w:tmpl w:val="5A562286"/>
    <w:lvl w:ilvl="0" w:tplc="CBA2874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43B6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A240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8A626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8EB2A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D2BE9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E0081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2C2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9011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F065109"/>
    <w:multiLevelType w:val="hybridMultilevel"/>
    <w:tmpl w:val="1C70385A"/>
    <w:lvl w:ilvl="0" w:tplc="55062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8A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E9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DC1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126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25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20E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D6B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69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3"/>
  </w:num>
  <w:num w:numId="5">
    <w:abstractNumId w:val="13"/>
    <w:lvlOverride w:ilvl="0">
      <w:startOverride w:val="4"/>
    </w:lvlOverride>
  </w:num>
  <w:num w:numId="6">
    <w:abstractNumId w:val="13"/>
    <w:lvlOverride w:ilvl="0">
      <w:startOverride w:val="4"/>
    </w:lvlOverride>
  </w:num>
  <w:num w:numId="7">
    <w:abstractNumId w:val="5"/>
  </w:num>
  <w:num w:numId="8">
    <w:abstractNumId w:val="19"/>
  </w:num>
  <w:num w:numId="9">
    <w:abstractNumId w:val="17"/>
  </w:num>
  <w:num w:numId="10">
    <w:abstractNumId w:val="16"/>
  </w:num>
  <w:num w:numId="11">
    <w:abstractNumId w:val="8"/>
  </w:num>
  <w:num w:numId="12">
    <w:abstractNumId w:val="15"/>
  </w:num>
  <w:num w:numId="13">
    <w:abstractNumId w:val="18"/>
  </w:num>
  <w:num w:numId="14">
    <w:abstractNumId w:val="14"/>
  </w:num>
  <w:num w:numId="15">
    <w:abstractNumId w:val="4"/>
  </w:num>
  <w:num w:numId="16">
    <w:abstractNumId w:val="3"/>
  </w:num>
  <w:num w:numId="17">
    <w:abstractNumId w:val="0"/>
  </w:num>
  <w:num w:numId="18">
    <w:abstractNumId w:val="2"/>
  </w:num>
  <w:num w:numId="19">
    <w:abstractNumId w:val="11"/>
  </w:num>
  <w:num w:numId="20">
    <w:abstractNumId w:val="6"/>
  </w:num>
  <w:num w:numId="21">
    <w:abstractNumId w:val="12"/>
  </w:num>
  <w:num w:numId="22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44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yNDIxMjWwMDa1MDdR0lEKTi0uzszPAykwrAUA+ote5iwAAAA="/>
  </w:docVars>
  <w:rsids>
    <w:rsidRoot w:val="00A31BA9"/>
    <w:rsid w:val="000226E5"/>
    <w:rsid w:val="0003137E"/>
    <w:rsid w:val="00035CB0"/>
    <w:rsid w:val="00076224"/>
    <w:rsid w:val="00087287"/>
    <w:rsid w:val="000B0200"/>
    <w:rsid w:val="000B11E0"/>
    <w:rsid w:val="00102568"/>
    <w:rsid w:val="00103486"/>
    <w:rsid w:val="0014132F"/>
    <w:rsid w:val="00142AAE"/>
    <w:rsid w:val="00151AD6"/>
    <w:rsid w:val="00171533"/>
    <w:rsid w:val="001770FD"/>
    <w:rsid w:val="00183074"/>
    <w:rsid w:val="00187063"/>
    <w:rsid w:val="001A497D"/>
    <w:rsid w:val="001A6B6F"/>
    <w:rsid w:val="001B19D3"/>
    <w:rsid w:val="00212566"/>
    <w:rsid w:val="00260E40"/>
    <w:rsid w:val="0027686E"/>
    <w:rsid w:val="0028191C"/>
    <w:rsid w:val="002905FF"/>
    <w:rsid w:val="002D5D88"/>
    <w:rsid w:val="002E5E9C"/>
    <w:rsid w:val="002E642E"/>
    <w:rsid w:val="00321126"/>
    <w:rsid w:val="00323463"/>
    <w:rsid w:val="00341C7C"/>
    <w:rsid w:val="00353382"/>
    <w:rsid w:val="003646EB"/>
    <w:rsid w:val="003819FE"/>
    <w:rsid w:val="003B68B3"/>
    <w:rsid w:val="003C4CCE"/>
    <w:rsid w:val="003D5E51"/>
    <w:rsid w:val="003E0597"/>
    <w:rsid w:val="003E0717"/>
    <w:rsid w:val="003E2669"/>
    <w:rsid w:val="004176D3"/>
    <w:rsid w:val="004278E1"/>
    <w:rsid w:val="004339E4"/>
    <w:rsid w:val="004465E2"/>
    <w:rsid w:val="00461F37"/>
    <w:rsid w:val="004662DD"/>
    <w:rsid w:val="004767E7"/>
    <w:rsid w:val="0048084A"/>
    <w:rsid w:val="00486DDD"/>
    <w:rsid w:val="005029D2"/>
    <w:rsid w:val="005050FA"/>
    <w:rsid w:val="00521877"/>
    <w:rsid w:val="005423C9"/>
    <w:rsid w:val="00547C30"/>
    <w:rsid w:val="005B3652"/>
    <w:rsid w:val="005C3566"/>
    <w:rsid w:val="005E1D4F"/>
    <w:rsid w:val="00600F8A"/>
    <w:rsid w:val="00601FFB"/>
    <w:rsid w:val="006252AA"/>
    <w:rsid w:val="00632F30"/>
    <w:rsid w:val="00664178"/>
    <w:rsid w:val="00670157"/>
    <w:rsid w:val="006A065C"/>
    <w:rsid w:val="006B3C7B"/>
    <w:rsid w:val="006D2D1C"/>
    <w:rsid w:val="006E03EC"/>
    <w:rsid w:val="00733607"/>
    <w:rsid w:val="00742C38"/>
    <w:rsid w:val="007572FB"/>
    <w:rsid w:val="00761AA9"/>
    <w:rsid w:val="00772495"/>
    <w:rsid w:val="00785D77"/>
    <w:rsid w:val="00792FE1"/>
    <w:rsid w:val="007C4398"/>
    <w:rsid w:val="007D5394"/>
    <w:rsid w:val="0080290F"/>
    <w:rsid w:val="00826BBF"/>
    <w:rsid w:val="00826ED7"/>
    <w:rsid w:val="008312C8"/>
    <w:rsid w:val="00834CAA"/>
    <w:rsid w:val="00857733"/>
    <w:rsid w:val="00881FAC"/>
    <w:rsid w:val="008A5DC4"/>
    <w:rsid w:val="008C02D6"/>
    <w:rsid w:val="008E35FF"/>
    <w:rsid w:val="00904DB0"/>
    <w:rsid w:val="009132EA"/>
    <w:rsid w:val="00931574"/>
    <w:rsid w:val="009322A2"/>
    <w:rsid w:val="0094623F"/>
    <w:rsid w:val="00950DEF"/>
    <w:rsid w:val="009556A6"/>
    <w:rsid w:val="009821A9"/>
    <w:rsid w:val="009828B6"/>
    <w:rsid w:val="00993B4D"/>
    <w:rsid w:val="009A2669"/>
    <w:rsid w:val="009F2A7C"/>
    <w:rsid w:val="00A24261"/>
    <w:rsid w:val="00A31BA9"/>
    <w:rsid w:val="00A627F7"/>
    <w:rsid w:val="00A643BE"/>
    <w:rsid w:val="00A80549"/>
    <w:rsid w:val="00AA4B82"/>
    <w:rsid w:val="00AA54CA"/>
    <w:rsid w:val="00AB2188"/>
    <w:rsid w:val="00AC44F2"/>
    <w:rsid w:val="00AD39D7"/>
    <w:rsid w:val="00AD530E"/>
    <w:rsid w:val="00B11257"/>
    <w:rsid w:val="00B168CB"/>
    <w:rsid w:val="00B30DC7"/>
    <w:rsid w:val="00B42AF4"/>
    <w:rsid w:val="00B43B4A"/>
    <w:rsid w:val="00B64022"/>
    <w:rsid w:val="00B93DCD"/>
    <w:rsid w:val="00BB0C17"/>
    <w:rsid w:val="00BB0CD9"/>
    <w:rsid w:val="00BD7890"/>
    <w:rsid w:val="00BF4096"/>
    <w:rsid w:val="00BF4FE2"/>
    <w:rsid w:val="00BF7FF7"/>
    <w:rsid w:val="00C4486E"/>
    <w:rsid w:val="00C44877"/>
    <w:rsid w:val="00C5628C"/>
    <w:rsid w:val="00C64885"/>
    <w:rsid w:val="00C650A7"/>
    <w:rsid w:val="00C66FDA"/>
    <w:rsid w:val="00CA00A4"/>
    <w:rsid w:val="00CA6F4D"/>
    <w:rsid w:val="00CC0042"/>
    <w:rsid w:val="00CC0F6D"/>
    <w:rsid w:val="00CD4591"/>
    <w:rsid w:val="00CE455D"/>
    <w:rsid w:val="00D41A9E"/>
    <w:rsid w:val="00D46C1D"/>
    <w:rsid w:val="00D83DBE"/>
    <w:rsid w:val="00D97488"/>
    <w:rsid w:val="00DB163E"/>
    <w:rsid w:val="00DB60D3"/>
    <w:rsid w:val="00E15988"/>
    <w:rsid w:val="00E44A4A"/>
    <w:rsid w:val="00E542C3"/>
    <w:rsid w:val="00E647CB"/>
    <w:rsid w:val="00EB6A8B"/>
    <w:rsid w:val="00EC1F86"/>
    <w:rsid w:val="00EE242C"/>
    <w:rsid w:val="00EF454D"/>
    <w:rsid w:val="00F15B57"/>
    <w:rsid w:val="00F427CF"/>
    <w:rsid w:val="00F5713A"/>
    <w:rsid w:val="00F67EB2"/>
    <w:rsid w:val="00F701BA"/>
    <w:rsid w:val="00F703D4"/>
    <w:rsid w:val="00F839A5"/>
    <w:rsid w:val="00F8663E"/>
    <w:rsid w:val="00FB2933"/>
    <w:rsid w:val="00FC267D"/>
    <w:rsid w:val="00FC4974"/>
    <w:rsid w:val="00FC797E"/>
    <w:rsid w:val="00FD57C9"/>
    <w:rsid w:val="00FE21A5"/>
    <w:rsid w:val="266C0662"/>
    <w:rsid w:val="2748AB3C"/>
    <w:rsid w:val="5D27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E2FB1A"/>
  <w15:chartTrackingRefBased/>
  <w15:docId w15:val="{EFA886CD-C482-4C1B-B2D4-BD369049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ED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7063"/>
    <w:pPr>
      <w:keepNext/>
      <w:keepLines/>
      <w:spacing w:before="240" w:after="0"/>
      <w:outlineLvl w:val="0"/>
    </w:pPr>
    <w:rPr>
      <w:rFonts w:eastAsiaTheme="majorEastAsia" w:cstheme="majorBidi"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B2188"/>
    <w:pPr>
      <w:keepNext/>
      <w:keepLines/>
      <w:shd w:val="clear" w:color="auto" w:fill="FFFFFF"/>
      <w:spacing w:before="40" w:after="0"/>
      <w:outlineLvl w:val="1"/>
    </w:pPr>
    <w:rPr>
      <w:rFonts w:eastAsiaTheme="majorEastAsia" w:cs="Arial"/>
      <w:b/>
      <w:bCs/>
      <w:color w:val="333333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8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6773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533"/>
  </w:style>
  <w:style w:type="paragraph" w:styleId="Footer">
    <w:name w:val="footer"/>
    <w:basedOn w:val="Normal"/>
    <w:link w:val="FooterChar"/>
    <w:uiPriority w:val="99"/>
    <w:unhideWhenUsed/>
    <w:rsid w:val="00171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533"/>
  </w:style>
  <w:style w:type="paragraph" w:styleId="NoSpacing">
    <w:name w:val="No Spacing"/>
    <w:uiPriority w:val="1"/>
    <w:qFormat/>
    <w:rsid w:val="00B11257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187063"/>
    <w:rPr>
      <w:rFonts w:ascii="Arial" w:eastAsiaTheme="majorEastAsia" w:hAnsi="Arial" w:cstheme="majorBidi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2188"/>
    <w:rPr>
      <w:rFonts w:ascii="Arial" w:eastAsiaTheme="majorEastAsia" w:hAnsi="Arial" w:cs="Arial"/>
      <w:b/>
      <w:bCs/>
      <w:color w:val="333333"/>
      <w:sz w:val="32"/>
      <w:szCs w:val="32"/>
      <w:shd w:val="clear" w:color="auto" w:fill="FFFFFF"/>
    </w:rPr>
  </w:style>
  <w:style w:type="paragraph" w:styleId="Title">
    <w:name w:val="Title"/>
    <w:basedOn w:val="Normal"/>
    <w:next w:val="Normal"/>
    <w:link w:val="TitleChar"/>
    <w:uiPriority w:val="10"/>
    <w:qFormat/>
    <w:rsid w:val="00B1125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257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257"/>
    <w:pPr>
      <w:numPr>
        <w:ilvl w:val="1"/>
      </w:numPr>
    </w:pPr>
    <w:rPr>
      <w:rFonts w:eastAsiaTheme="minorEastAsia"/>
      <w:color w:val="545454" w:themeColor="accent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11257"/>
    <w:rPr>
      <w:rFonts w:ascii="Arial" w:eastAsiaTheme="minorEastAsia" w:hAnsi="Arial"/>
      <w:color w:val="545454" w:themeColor="accent3"/>
      <w:spacing w:val="15"/>
    </w:rPr>
  </w:style>
  <w:style w:type="character" w:styleId="SubtleEmphasis">
    <w:name w:val="Subtle Emphasis"/>
    <w:basedOn w:val="DefaultParagraphFont"/>
    <w:uiPriority w:val="19"/>
    <w:qFormat/>
    <w:rsid w:val="00B11257"/>
    <w:rPr>
      <w:rFonts w:ascii="Arial" w:hAnsi="Arial"/>
      <w:i/>
      <w:iCs/>
      <w:color w:val="404040" w:themeColor="text1" w:themeTint="BF"/>
      <w:sz w:val="22"/>
    </w:rPr>
  </w:style>
  <w:style w:type="character" w:styleId="IntenseEmphasis">
    <w:name w:val="Intense Emphasis"/>
    <w:basedOn w:val="DefaultParagraphFont"/>
    <w:uiPriority w:val="21"/>
    <w:qFormat/>
    <w:rsid w:val="00F67EB2"/>
    <w:rPr>
      <w:rFonts w:ascii="Arial" w:hAnsi="Arial"/>
      <w:i/>
      <w:iCs/>
      <w:color w:val="4B8B9B" w:themeColor="accent1"/>
      <w:sz w:val="22"/>
    </w:rPr>
  </w:style>
  <w:style w:type="character" w:styleId="Emphasis">
    <w:name w:val="Emphasis"/>
    <w:basedOn w:val="DefaultParagraphFont"/>
    <w:uiPriority w:val="20"/>
    <w:qFormat/>
    <w:rsid w:val="00857733"/>
    <w:rPr>
      <w:rFonts w:ascii="Arial" w:hAnsi="Arial"/>
      <w:b/>
      <w:i/>
      <w:iCs/>
      <w:color w:val="000000" w:themeColor="text1"/>
      <w:sz w:val="22"/>
    </w:rPr>
  </w:style>
  <w:style w:type="character" w:styleId="Strong">
    <w:name w:val="Strong"/>
    <w:basedOn w:val="DefaultParagraphFont"/>
    <w:uiPriority w:val="22"/>
    <w:qFormat/>
    <w:rsid w:val="00857733"/>
    <w:rPr>
      <w:rFonts w:ascii="Arial" w:hAnsi="Arial"/>
      <w:b/>
      <w:b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85773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7733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7733"/>
    <w:pPr>
      <w:pBdr>
        <w:top w:val="single" w:sz="4" w:space="10" w:color="4B8B9B" w:themeColor="accent1"/>
        <w:bottom w:val="single" w:sz="4" w:space="10" w:color="4B8B9B" w:themeColor="accent1"/>
      </w:pBdr>
      <w:spacing w:before="360" w:after="360"/>
      <w:ind w:left="864" w:right="864"/>
      <w:jc w:val="center"/>
    </w:pPr>
    <w:rPr>
      <w:i/>
      <w:iCs/>
      <w:color w:val="4B8B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7733"/>
    <w:rPr>
      <w:rFonts w:ascii="Arial" w:hAnsi="Arial"/>
      <w:i/>
      <w:iCs/>
      <w:color w:val="4B8B9B" w:themeColor="accent1"/>
    </w:rPr>
  </w:style>
  <w:style w:type="character" w:styleId="SubtleReference">
    <w:name w:val="Subtle Reference"/>
    <w:basedOn w:val="DefaultParagraphFont"/>
    <w:uiPriority w:val="31"/>
    <w:qFormat/>
    <w:rsid w:val="00857733"/>
    <w:rPr>
      <w:rFonts w:ascii="Arial" w:hAnsi="Arial"/>
      <w:smallCaps/>
      <w:color w:val="5A5A5A" w:themeColor="text1" w:themeTint="A5"/>
      <w:sz w:val="22"/>
    </w:rPr>
  </w:style>
  <w:style w:type="character" w:styleId="IntenseReference">
    <w:name w:val="Intense Reference"/>
    <w:basedOn w:val="DefaultParagraphFont"/>
    <w:uiPriority w:val="32"/>
    <w:qFormat/>
    <w:rsid w:val="00857733"/>
    <w:rPr>
      <w:rFonts w:ascii="Arial" w:hAnsi="Arial"/>
      <w:b/>
      <w:bCs/>
      <w:smallCaps/>
      <w:color w:val="4B8B9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57733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664178"/>
    <w:pPr>
      <w:numPr>
        <w:numId w:val="4"/>
      </w:numPr>
      <w:contextualSpacing/>
    </w:pPr>
    <w:rPr>
      <w:rFonts w:eastAsia="Calibri" w:cs="Arial"/>
      <w:color w:val="333333"/>
    </w:rPr>
  </w:style>
  <w:style w:type="character" w:styleId="Hyperlink">
    <w:name w:val="Hyperlink"/>
    <w:basedOn w:val="DefaultParagraphFont"/>
    <w:uiPriority w:val="99"/>
    <w:unhideWhenUsed/>
    <w:rsid w:val="00772495"/>
    <w:rPr>
      <w:color w:val="004F9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495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BF7FF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4178"/>
    <w:rPr>
      <w:rFonts w:ascii="Arial" w:eastAsia="Calibri" w:hAnsi="Arial" w:cs="Arial"/>
      <w:color w:val="333333"/>
    </w:rPr>
  </w:style>
  <w:style w:type="character" w:styleId="CommentReference">
    <w:name w:val="annotation reference"/>
    <w:basedOn w:val="DefaultParagraphFont"/>
    <w:uiPriority w:val="99"/>
    <w:semiHidden/>
    <w:unhideWhenUsed/>
    <w:rsid w:val="00480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8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84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84A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4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E21A5"/>
    <w:rPr>
      <w:color w:val="1879DB" w:themeColor="followedHyperlink"/>
      <w:u w:val="single"/>
    </w:rPr>
  </w:style>
  <w:style w:type="numbering" w:customStyle="1" w:styleId="Style1">
    <w:name w:val="Style1"/>
    <w:uiPriority w:val="99"/>
    <w:rsid w:val="00E44A4A"/>
    <w:pPr>
      <w:numPr>
        <w:numId w:val="1"/>
      </w:numPr>
    </w:pPr>
  </w:style>
  <w:style w:type="numbering" w:customStyle="1" w:styleId="Style2">
    <w:name w:val="Style2"/>
    <w:uiPriority w:val="99"/>
    <w:rsid w:val="00E44A4A"/>
    <w:pPr>
      <w:numPr>
        <w:numId w:val="2"/>
      </w:numPr>
    </w:pPr>
  </w:style>
  <w:style w:type="numbering" w:customStyle="1" w:styleId="TemplateStyle">
    <w:name w:val="Template Style"/>
    <w:uiPriority w:val="99"/>
    <w:rsid w:val="00E44A4A"/>
    <w:pPr>
      <w:numPr>
        <w:numId w:val="3"/>
      </w:numPr>
    </w:pPr>
  </w:style>
  <w:style w:type="character" w:styleId="HTMLDefinition">
    <w:name w:val="HTML Definition"/>
    <w:basedOn w:val="DefaultParagraphFont"/>
    <w:uiPriority w:val="99"/>
    <w:semiHidden/>
    <w:unhideWhenUsed/>
    <w:rsid w:val="00C66FDA"/>
    <w:rPr>
      <w:i/>
      <w:iCs/>
    </w:rPr>
  </w:style>
  <w:style w:type="paragraph" w:styleId="NormalWeb">
    <w:name w:val="Normal (Web)"/>
    <w:basedOn w:val="Normal"/>
    <w:uiPriority w:val="99"/>
    <w:unhideWhenUsed/>
    <w:rsid w:val="00AB2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8B6"/>
    <w:rPr>
      <w:rFonts w:asciiTheme="majorHAnsi" w:eastAsiaTheme="majorEastAsia" w:hAnsiTheme="majorHAnsi" w:cstheme="majorBidi"/>
      <w:color w:val="386773" w:themeColor="accent1" w:themeShade="BF"/>
    </w:rPr>
  </w:style>
  <w:style w:type="character" w:customStyle="1" w:styleId="normaltextrun">
    <w:name w:val="normaltextrun"/>
    <w:basedOn w:val="DefaultParagraphFont"/>
    <w:rsid w:val="007C4398"/>
  </w:style>
  <w:style w:type="character" w:customStyle="1" w:styleId="eop">
    <w:name w:val="eop"/>
    <w:basedOn w:val="DefaultParagraphFont"/>
    <w:rsid w:val="007C4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2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52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53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7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48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3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880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0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5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04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6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777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790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1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8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ooker9\Downloads\ERP_JobAid_Template.dotx" TargetMode="External"/></Relationships>
</file>

<file path=word/theme/theme1.xml><?xml version="1.0" encoding="utf-8"?>
<a:theme xmlns:a="http://schemas.openxmlformats.org/drawingml/2006/main" name="Office Theme">
  <a:themeElements>
    <a:clrScheme name="Georgia Tech">
      <a:dk1>
        <a:sysClr val="windowText" lastClr="000000"/>
      </a:dk1>
      <a:lt1>
        <a:srgbClr val="EAAA00"/>
      </a:lt1>
      <a:dk2>
        <a:srgbClr val="003057"/>
      </a:dk2>
      <a:lt2>
        <a:srgbClr val="FFFFFF"/>
      </a:lt2>
      <a:accent1>
        <a:srgbClr val="4B8B9B"/>
      </a:accent1>
      <a:accent2>
        <a:srgbClr val="ED7D31"/>
      </a:accent2>
      <a:accent3>
        <a:srgbClr val="545454"/>
      </a:accent3>
      <a:accent4>
        <a:srgbClr val="377117"/>
      </a:accent4>
      <a:accent5>
        <a:srgbClr val="740053"/>
      </a:accent5>
      <a:accent6>
        <a:srgbClr val="F95E10"/>
      </a:accent6>
      <a:hlink>
        <a:srgbClr val="004F9F"/>
      </a:hlink>
      <a:folHlink>
        <a:srgbClr val="1879D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6CA163B5463349A7102B52661A7705" ma:contentTypeVersion="11" ma:contentTypeDescription="Create a new document." ma:contentTypeScope="" ma:versionID="89913c1d943585780e1460ab6adef274">
  <xsd:schema xmlns:xsd="http://www.w3.org/2001/XMLSchema" xmlns:xs="http://www.w3.org/2001/XMLSchema" xmlns:p="http://schemas.microsoft.com/office/2006/metadata/properties" xmlns:ns2="9e156820-514d-4731-8454-6426f55555dc" xmlns:ns3="3e43702b-f3cc-4570-8be5-68143bcf9e0f" targetNamespace="http://schemas.microsoft.com/office/2006/metadata/properties" ma:root="true" ma:fieldsID="2ccb44dee5ca51ec59038b0d9e6af136" ns2:_="" ns3:_="">
    <xsd:import namespace="9e156820-514d-4731-8454-6426f55555dc"/>
    <xsd:import namespace="3e43702b-f3cc-4570-8be5-68143bcf9e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56820-514d-4731-8454-6426f5555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3702b-f3cc-4570-8be5-68143bcf9e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4D830-50FA-49C9-BD7A-07CC6D50E1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89D32-FA8A-40CF-A801-DA231DF3E2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feacd38-726a-4c59-964d-35ff194cdd8d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21D07AD6-553B-42FF-A597-6BFB58D4DACB}"/>
</file>

<file path=customXml/itemProps4.xml><?xml version="1.0" encoding="utf-8"?>
<ds:datastoreItem xmlns:ds="http://schemas.openxmlformats.org/officeDocument/2006/customXml" ds:itemID="{6EAFC41C-B33B-4D8C-93B1-CB2F3B56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ERP_JobAid_Template.dotx</Template>
  <TotalTime>16</TotalTime>
  <Pages>6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Links>
    <vt:vector size="12" baseType="variant">
      <vt:variant>
        <vt:i4>2031696</vt:i4>
      </vt:variant>
      <vt:variant>
        <vt:i4>0</vt:i4>
      </vt:variant>
      <vt:variant>
        <vt:i4>0</vt:i4>
      </vt:variant>
      <vt:variant>
        <vt:i4>5</vt:i4>
      </vt:variant>
      <vt:variant>
        <vt:lpwstr>https://policylibrary.gatech.edu/business-finance</vt:lpwstr>
      </vt:variant>
      <vt:variant>
        <vt:lpwstr/>
      </vt:variant>
      <vt:variant>
        <vt:i4>5308521</vt:i4>
      </vt:variant>
      <vt:variant>
        <vt:i4>0</vt:i4>
      </vt:variant>
      <vt:variant>
        <vt:i4>0</vt:i4>
      </vt:variant>
      <vt:variant>
        <vt:i4>5</vt:i4>
      </vt:variant>
      <vt:variant>
        <vt:lpwstr>mailto:tbdhelpdeskemail@gatech.edu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Booker, Dalton J</dc:creator>
  <cp:keywords/>
  <dc:description/>
  <cp:lastModifiedBy>Jenkins, Joseph C</cp:lastModifiedBy>
  <cp:revision>3</cp:revision>
  <dcterms:created xsi:type="dcterms:W3CDTF">2020-09-14T22:07:00Z</dcterms:created>
  <dcterms:modified xsi:type="dcterms:W3CDTF">2020-09-14T22:21:00Z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0x010100FB6CA163B5463349A7102B52661A7705</vt:lpwstr>
  </property>
</Properties>
</file>