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57F4D" w14:textId="3655EAFC" w:rsidR="002905FF" w:rsidRPr="002905FF" w:rsidRDefault="000E0C61" w:rsidP="00187063">
      <w:pPr>
        <w:pStyle w:val="Heading1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4" behindDoc="0" locked="0" layoutInCell="1" allowOverlap="1" wp14:anchorId="1924A8AE" wp14:editId="01F49557">
                <wp:simplePos x="0" y="0"/>
                <wp:positionH relativeFrom="margin">
                  <wp:align>center</wp:align>
                </wp:positionH>
                <wp:positionV relativeFrom="paragraph">
                  <wp:posOffset>-972185</wp:posOffset>
                </wp:positionV>
                <wp:extent cx="7124700" cy="1281482"/>
                <wp:effectExtent l="0" t="0" r="19050" b="1397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6BA2EB" w14:textId="77777777" w:rsidR="000E0C61" w:rsidRDefault="000E0C61" w:rsidP="000E0C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15" name="Hexagon 15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6" name="Hexagon 16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23" name="Hexagon 23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40" name="Hexagon 40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" name="Rectangle 42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24A8AE" id="Group 1" o:spid="_x0000_s1026" style="position:absolute;margin-left:0;margin-top:-76.55pt;width:561pt;height:100.9pt;z-index:251676674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">
                <v:rect id="Rectangle 13" o:spid="_x0000_s1027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" fillcolor="#b3a369" stroked="f" strokeweight="1pt">
                  <v:textbox>
                    <w:txbxContent>
                      <w:p w14:paraId="426BA2EB" w14:textId="77777777" w:rsidR="000E0C61" w:rsidRDefault="000E0C61" w:rsidP="000E0C61">
                        <w:pPr>
                          <w:jc w:val="center"/>
                        </w:pPr>
                      </w:p>
                    </w:txbxContent>
                  </v:textbox>
                </v:rect>
                <v:group id="_x0000_s1028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5" o:spid="_x0000_s1029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" adj="4622" filled="f" strokecolor="#a7934b">
                    <v:stroke joinstyle="round"/>
                  </v:shape>
                  <v:shape id="Hexagon 16" o:spid="_x0000_s1030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" adj="4622" filled="f" strokecolor="#a7934b">
                    <v:stroke joinstyle="round"/>
                  </v:shape>
                  <v:shape id="Hexagon 23" o:spid="_x0000_s1031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" adj="4622" filled="f" strokecolor="#a7934b">
                    <v:stroke joinstyle="round"/>
                  </v:shape>
                  <v:shape id="Hexagon 40" o:spid="_x0000_s1032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" adj="4622" filled="f" strokecolor="#a7934b">
                    <v:stroke joinstyle="round"/>
                  </v:shape>
                </v:group>
                <v:rect id="Rectangle 42" o:spid="_x0000_s1033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" fillcolor="black [3213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4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40818457" w14:textId="57DC2F74" w:rsidR="002905FF" w:rsidRDefault="008C02D6" w:rsidP="002905FF">
      <w:pPr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t>Kiosk Managemen</w:t>
      </w:r>
      <w:r w:rsidR="004767E7">
        <w:rPr>
          <w:b/>
          <w:bCs/>
          <w:sz w:val="40"/>
          <w:szCs w:val="28"/>
        </w:rPr>
        <w:t>t</w:t>
      </w:r>
    </w:p>
    <w:p w14:paraId="5F92A8B1" w14:textId="03619080" w:rsidR="00B42AF4" w:rsidRPr="006D2D1C" w:rsidRDefault="00B42AF4" w:rsidP="006D2D1C">
      <w:pPr>
        <w:pStyle w:val="NoSpacing"/>
        <w:rPr>
          <w:b/>
          <w:bCs/>
          <w:sz w:val="32"/>
          <w:szCs w:val="32"/>
        </w:rPr>
      </w:pPr>
      <w:r w:rsidRPr="006D2D1C">
        <w:rPr>
          <w:b/>
          <w:bCs/>
          <w:sz w:val="32"/>
          <w:szCs w:val="32"/>
        </w:rPr>
        <w:t>Overview</w:t>
      </w:r>
    </w:p>
    <w:p w14:paraId="6F011BAE" w14:textId="76B94F32" w:rsidR="004767E7" w:rsidRPr="004767E7" w:rsidRDefault="004767E7" w:rsidP="004767E7">
      <w:pPr>
        <w:pBdr>
          <w:bottom w:val="single" w:sz="6" w:space="1" w:color="auto"/>
        </w:pBdr>
        <w:rPr>
          <w:rFonts w:cs="Arial"/>
          <w:color w:val="333333"/>
          <w:shd w:val="clear" w:color="auto" w:fill="FFFFFF"/>
        </w:rPr>
      </w:pPr>
      <w:r w:rsidRPr="004767E7">
        <w:rPr>
          <w:rFonts w:cs="Arial"/>
          <w:color w:val="333333"/>
          <w:shd w:val="clear" w:color="auto" w:fill="FFFFFF"/>
        </w:rPr>
        <w:t>Queue Waiting Rooms help advisors</w:t>
      </w:r>
      <w:r>
        <w:rPr>
          <w:rFonts w:cs="Arial"/>
          <w:color w:val="333333"/>
          <w:shd w:val="clear" w:color="auto" w:fill="FFFFFF"/>
        </w:rPr>
        <w:t xml:space="preserve"> and </w:t>
      </w:r>
      <w:r w:rsidRPr="004767E7">
        <w:rPr>
          <w:rFonts w:cs="Arial"/>
          <w:color w:val="333333"/>
          <w:shd w:val="clear" w:color="auto" w:fill="FFFFFF"/>
        </w:rPr>
        <w:t>front-desk staff easily manage the flow of walk-ins.</w:t>
      </w:r>
      <w:r>
        <w:rPr>
          <w:rFonts w:cs="Arial"/>
          <w:color w:val="333333"/>
          <w:shd w:val="clear" w:color="auto" w:fill="FFFFFF"/>
        </w:rPr>
        <w:t xml:space="preserve"> </w:t>
      </w:r>
      <w:r w:rsidRPr="004767E7">
        <w:rPr>
          <w:rFonts w:cs="Arial"/>
          <w:color w:val="333333"/>
          <w:shd w:val="clear" w:color="auto" w:fill="FFFFFF"/>
        </w:rPr>
        <w:t>Advisees check themselves into a Queue Waiting Room using a tablet or Kiosk device which is set up for a location specifically for such check-ins.</w:t>
      </w:r>
      <w:r>
        <w:rPr>
          <w:rFonts w:cs="Arial"/>
          <w:color w:val="333333"/>
          <w:shd w:val="clear" w:color="auto" w:fill="FFFFFF"/>
        </w:rPr>
        <w:t xml:space="preserve"> </w:t>
      </w:r>
      <w:r w:rsidRPr="004767E7">
        <w:rPr>
          <w:rFonts w:cs="Arial"/>
          <w:color w:val="333333"/>
          <w:shd w:val="clear" w:color="auto" w:fill="FFFFFF"/>
        </w:rPr>
        <w:t>Checking in creates an Advising Queue Case record for the advisee that can be tracked through the queue.</w:t>
      </w:r>
    </w:p>
    <w:p w14:paraId="15114D84" w14:textId="24A60E3F" w:rsidR="00826BBF" w:rsidRDefault="00826BBF" w:rsidP="00772495">
      <w:pPr>
        <w:pBdr>
          <w:bottom w:val="single" w:sz="6" w:space="1" w:color="auto"/>
        </w:pBdr>
      </w:pPr>
    </w:p>
    <w:p w14:paraId="6EE4F827" w14:textId="0FD7BFFB" w:rsidR="000E0C61" w:rsidRPr="000E0C61" w:rsidRDefault="000E0C61" w:rsidP="000E0C61">
      <w:pPr>
        <w:rPr>
          <w:b/>
          <w:bCs/>
          <w:sz w:val="32"/>
          <w:szCs w:val="32"/>
        </w:rPr>
      </w:pPr>
      <w:r w:rsidRPr="000E0C61">
        <w:rPr>
          <w:b/>
          <w:bCs/>
          <w:sz w:val="32"/>
          <w:szCs w:val="32"/>
        </w:rPr>
        <w:t>Entering the Kiosk</w:t>
      </w:r>
    </w:p>
    <w:p w14:paraId="79C0674D" w14:textId="154E10BE" w:rsidR="00E542C3" w:rsidRDefault="002E5E9C" w:rsidP="00664178">
      <w:pPr>
        <w:pStyle w:val="ListParagraph"/>
      </w:pPr>
      <w:r>
        <w:t xml:space="preserve">Select the </w:t>
      </w:r>
      <w:r w:rsidR="000E0C61" w:rsidRPr="000E0C61">
        <w:rPr>
          <w:b/>
          <w:bCs/>
        </w:rPr>
        <w:t>App Launcher</w:t>
      </w:r>
      <w:r>
        <w:t>.</w:t>
      </w:r>
    </w:p>
    <w:p w14:paraId="1ECE4A78" w14:textId="6B0B8FDE" w:rsidR="002E5E9C" w:rsidRDefault="002E5E9C" w:rsidP="002E5E9C">
      <w:pPr>
        <w:pStyle w:val="ListParagraph"/>
        <w:numPr>
          <w:ilvl w:val="0"/>
          <w:numId w:val="0"/>
        </w:numPr>
        <w:ind w:left="720"/>
      </w:pPr>
    </w:p>
    <w:p w14:paraId="359B3348" w14:textId="0A2ECCFE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407AE1FF" wp14:editId="579A55CF">
                <wp:simplePos x="0" y="0"/>
                <wp:positionH relativeFrom="column">
                  <wp:posOffset>1152525</wp:posOffset>
                </wp:positionH>
                <wp:positionV relativeFrom="paragraph">
                  <wp:posOffset>2639060</wp:posOffset>
                </wp:positionV>
                <wp:extent cx="2076450" cy="361950"/>
                <wp:effectExtent l="19050" t="19050" r="38100" b="381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A2C82" id="Rectangle 36" o:spid="_x0000_s1026" style="position:absolute;margin-left:90.75pt;margin-top:207.8pt;width:163.5pt;height:28.5pt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53975C2A" wp14:editId="7F19D763">
                <wp:simplePos x="0" y="0"/>
                <wp:positionH relativeFrom="column">
                  <wp:posOffset>1019175</wp:posOffset>
                </wp:positionH>
                <wp:positionV relativeFrom="paragraph">
                  <wp:posOffset>581660</wp:posOffset>
                </wp:positionV>
                <wp:extent cx="514350" cy="361950"/>
                <wp:effectExtent l="19050" t="19050" r="38100" b="381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52DA3" id="Rectangle 24" o:spid="_x0000_s1026" style="position:absolute;margin-left:80.25pt;margin-top:45.8pt;width:40.5pt;height:28.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055544B" wp14:editId="08C1C576">
            <wp:extent cx="4552950" cy="3488799"/>
            <wp:effectExtent l="19050" t="19050" r="19050" b="16510"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7BD555C-7558-43E3-982C-C52E6D9002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7BD555C-7558-43E3-982C-C52E6D9002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7675" cy="35000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D23A91" w14:textId="3C4C0669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4B9EBBAB" w14:textId="575B0B1C" w:rsidR="002E5E9C" w:rsidRDefault="002E5E9C" w:rsidP="002E5E9C">
      <w:pPr>
        <w:pStyle w:val="ListParagraph"/>
      </w:pPr>
      <w:r>
        <w:t xml:space="preserve">Select </w:t>
      </w:r>
      <w:r w:rsidRPr="000E0C61">
        <w:rPr>
          <w:b/>
          <w:bCs/>
        </w:rPr>
        <w:t>Advisor Link Kiosk</w:t>
      </w:r>
      <w:r w:rsidR="000E0C61">
        <w:t>.</w:t>
      </w:r>
    </w:p>
    <w:p w14:paraId="40A98FDF" w14:textId="44012904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7B8F5178" w14:textId="443572B0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517D9AC9" w14:textId="5AA7EA7C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76DB6C3D" w14:textId="5AD44E27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1DC720E3" w14:textId="7B455B75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2ED2A425" w14:textId="61EFF708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4DE4D4B5" w14:textId="5EC105AF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1FCF829C" w14:textId="07321508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30" behindDoc="0" locked="0" layoutInCell="1" allowOverlap="1" wp14:anchorId="5A494572" wp14:editId="55EC9CD2">
                <wp:simplePos x="0" y="0"/>
                <wp:positionH relativeFrom="margin">
                  <wp:align>center</wp:align>
                </wp:positionH>
                <wp:positionV relativeFrom="paragraph">
                  <wp:posOffset>-962660</wp:posOffset>
                </wp:positionV>
                <wp:extent cx="7124700" cy="1281482"/>
                <wp:effectExtent l="0" t="0" r="19050" b="139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0BE7FA" w14:textId="77777777" w:rsidR="002E5E9C" w:rsidRDefault="002E5E9C" w:rsidP="002E5E9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30" name="Hexagon 30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1" name="Hexagon 31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2" name="Hexagon 32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33" name="Hexagon 33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4" name="Rectangle 34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94572" id="Group 26" o:spid="_x0000_s1035" style="position:absolute;left:0;text-align:left;margin-left:0;margin-top:-75.8pt;width:561pt;height:100.9pt;z-index:251670530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">
                <v:rect id="Rectangle 28" o:spid="_x0000_s1036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" fillcolor="#b3a369" stroked="f" strokeweight="1pt">
                  <v:textbox>
                    <w:txbxContent>
                      <w:p w14:paraId="510BE7FA" w14:textId="77777777" w:rsidR="002E5E9C" w:rsidRDefault="002E5E9C" w:rsidP="002E5E9C">
                        <w:pPr>
                          <w:jc w:val="center"/>
                        </w:pPr>
                      </w:p>
                    </w:txbxContent>
                  </v:textbox>
                </v:rect>
                <v:group id="_x0000_s1037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Hexagon 30" o:spid="_x0000_s1038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" adj="4622" filled="f" strokecolor="#a7934b">
                    <v:stroke joinstyle="round"/>
                  </v:shape>
                  <v:shape id="Hexagon 31" o:spid="_x0000_s1039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" adj="4622" filled="f" strokecolor="#a7934b">
                    <v:stroke joinstyle="round"/>
                  </v:shape>
                  <v:shape id="Hexagon 32" o:spid="_x0000_s1040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" adj="4622" filled="f" strokecolor="#a7934b">
                    <v:stroke joinstyle="round"/>
                  </v:shape>
                  <v:shape id="Hexagon 33" o:spid="_x0000_s1041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" adj="4622" filled="f" strokecolor="#a7934b">
                    <v:stroke joinstyle="round"/>
                  </v:shape>
                </v:group>
                <v:rect id="Rectangle 34" o:spid="_x0000_s1042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" fillcolor="black [3213]" strokecolor="black [3213]" strokeweight="1pt"/>
                <v:shape id="Picture 35" o:spid="_x0000_s1043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009650BE" w14:textId="77777777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</w:p>
    <w:p w14:paraId="6995D371" w14:textId="4B28FFEC" w:rsidR="00B30DC7" w:rsidRDefault="00B30DC7" w:rsidP="00664178">
      <w:pPr>
        <w:pStyle w:val="ListParagraph"/>
      </w:pPr>
      <w:r>
        <w:t xml:space="preserve">Select </w:t>
      </w:r>
      <w:r w:rsidR="002E5E9C" w:rsidRPr="002E5E9C">
        <w:t>a location form the Kiosk List (i.e. Woodruff Building)</w:t>
      </w:r>
      <w:r w:rsidR="002E5E9C">
        <w:t>.</w:t>
      </w:r>
    </w:p>
    <w:p w14:paraId="7EEED58D" w14:textId="268F3C64" w:rsidR="002E5E9C" w:rsidRDefault="002E5E9C" w:rsidP="002E5E9C">
      <w:pPr>
        <w:jc w:val="center"/>
      </w:pPr>
      <w:r>
        <w:rPr>
          <w:noProof/>
        </w:rPr>
        <w:drawing>
          <wp:inline distT="0" distB="0" distL="0" distR="0" wp14:anchorId="600C7FEC" wp14:editId="53CC049E">
            <wp:extent cx="2743200" cy="3171825"/>
            <wp:effectExtent l="19050" t="19050" r="19050" b="28575"/>
            <wp:docPr id="585" name="Google Shape;585;p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Google Shape;585;p75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 t="22266" r="82452" b="44573"/>
                    <a:stretch/>
                  </pic:blipFill>
                  <pic:spPr>
                    <a:xfrm>
                      <a:off x="0" y="0"/>
                      <a:ext cx="2743565" cy="3172247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4233A6BC" w14:textId="275D8E94" w:rsidR="002E5E9C" w:rsidRDefault="002E5E9C" w:rsidP="00664178">
      <w:pPr>
        <w:pStyle w:val="ListParagraph"/>
      </w:pPr>
      <w:r>
        <w:t>Select an available queue (i.e. ME Career).</w:t>
      </w:r>
    </w:p>
    <w:p w14:paraId="4B337FDC" w14:textId="77777777" w:rsidR="002E5E9C" w:rsidRDefault="002E5E9C" w:rsidP="002E5E9C">
      <w:pPr>
        <w:pStyle w:val="ListParagraph"/>
        <w:numPr>
          <w:ilvl w:val="0"/>
          <w:numId w:val="0"/>
        </w:numPr>
        <w:ind w:left="720"/>
      </w:pPr>
    </w:p>
    <w:p w14:paraId="64271A4E" w14:textId="0FEEC80A" w:rsidR="002E5E9C" w:rsidRDefault="002E5E9C" w:rsidP="002E5E9C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567CDDBB" wp14:editId="0F532E52">
            <wp:extent cx="4117260" cy="3546427"/>
            <wp:effectExtent l="19050" t="19050" r="17145" b="16510"/>
            <wp:docPr id="587" name="Google Shape;587;p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Google Shape;587;p75"/>
                    <pic:cNvPicPr preferRelativeResize="0"/>
                  </pic:nvPicPr>
                  <pic:blipFill rotWithShape="1">
                    <a:blip r:embed="rId15">
                      <a:alphaModFix/>
                    </a:blip>
                    <a:srcRect l="3171" t="9709" r="44831" b="18631"/>
                    <a:stretch/>
                  </pic:blipFill>
                  <pic:spPr>
                    <a:xfrm>
                      <a:off x="0" y="0"/>
                      <a:ext cx="4117260" cy="3546427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05BDCD3F" w14:textId="3405D666" w:rsidR="00B30DC7" w:rsidRDefault="0080290F" w:rsidP="0080290F">
      <w:pPr>
        <w:ind w:left="72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4" behindDoc="0" locked="0" layoutInCell="1" allowOverlap="1" wp14:anchorId="4C2F9891" wp14:editId="41AD1860">
                <wp:simplePos x="0" y="0"/>
                <wp:positionH relativeFrom="margin">
                  <wp:align>center</wp:align>
                </wp:positionH>
                <wp:positionV relativeFrom="paragraph">
                  <wp:posOffset>-939802</wp:posOffset>
                </wp:positionV>
                <wp:extent cx="7124700" cy="1281482"/>
                <wp:effectExtent l="0" t="0" r="19050" b="139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E73B9" w14:textId="77777777" w:rsidR="0027686E" w:rsidRDefault="0027686E" w:rsidP="002768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7" name="Hexagon 7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7" name="Hexagon 17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8" name="Hexagon 18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19" name="Hexagon 19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" name="Rectangle 20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F9891" id="Group 2" o:spid="_x0000_s1044" style="position:absolute;left:0;text-align:left;margin-left:0;margin-top:-74pt;width:561pt;height:100.9pt;z-index:251666434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">
                <v:rect id="Rectangle 4" o:spid="_x0000_s1045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" fillcolor="#b3a369" stroked="f" strokeweight="1pt">
                  <v:textbox>
                    <w:txbxContent>
                      <w:p w14:paraId="3A9E73B9" w14:textId="77777777" w:rsidR="0027686E" w:rsidRDefault="0027686E" w:rsidP="0027686E">
                        <w:pPr>
                          <w:jc w:val="center"/>
                        </w:pPr>
                      </w:p>
                    </w:txbxContent>
                  </v:textbox>
                </v:rect>
                <v:group id="_x0000_s1046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exagon 7" o:spid="_x0000_s1047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" adj="4622" filled="f" strokecolor="#a7934b">
                    <v:stroke joinstyle="round"/>
                  </v:shape>
                  <v:shape id="Hexagon 17" o:spid="_x0000_s1048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" adj="4622" filled="f" strokecolor="#a7934b">
                    <v:stroke joinstyle="round"/>
                  </v:shape>
                  <v:shape id="Hexagon 18" o:spid="_x0000_s1049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" adj="4622" filled="f" strokecolor="#a7934b">
                    <v:stroke joinstyle="round"/>
                  </v:shape>
                  <v:shape id="Hexagon 19" o:spid="_x0000_s1050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" adj="4622" filled="f" strokecolor="#a7934b">
                    <v:stroke joinstyle="round"/>
                  </v:shape>
                </v:group>
                <v:rect id="Rectangle 20" o:spid="_x0000_s1051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" fillcolor="black [3213]" strokecolor="black [3213]" strokeweight="1pt"/>
                <v:shape id="Picture 21" o:spid="_x0000_s1052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6E11D95D" w14:textId="33C58100" w:rsidR="000E0C61" w:rsidRPr="000E0C61" w:rsidRDefault="000E0C61" w:rsidP="000E0C61">
      <w:pPr>
        <w:ind w:firstLine="360"/>
        <w:rPr>
          <w:b/>
          <w:bCs/>
          <w:sz w:val="32"/>
          <w:szCs w:val="32"/>
        </w:rPr>
      </w:pPr>
      <w:r w:rsidRPr="000E0C61">
        <w:rPr>
          <w:b/>
          <w:bCs/>
          <w:sz w:val="32"/>
          <w:szCs w:val="32"/>
        </w:rPr>
        <w:t>Checking in For A Walk-In Appointment</w:t>
      </w:r>
    </w:p>
    <w:p w14:paraId="5EFED654" w14:textId="06783220" w:rsidR="0080290F" w:rsidRDefault="006252AA" w:rsidP="000E0C61">
      <w:pPr>
        <w:pStyle w:val="ListParagraph"/>
        <w:numPr>
          <w:ilvl w:val="0"/>
          <w:numId w:val="9"/>
        </w:numPr>
      </w:pPr>
      <w:r>
        <w:t>Choose a Walk-In Option.</w:t>
      </w:r>
    </w:p>
    <w:p w14:paraId="33B4CE46" w14:textId="60228CD9" w:rsidR="006252AA" w:rsidRDefault="006252AA" w:rsidP="006252AA">
      <w:pPr>
        <w:pStyle w:val="ListParagraph"/>
        <w:numPr>
          <w:ilvl w:val="1"/>
          <w:numId w:val="4"/>
        </w:numPr>
      </w:pPr>
      <w:r>
        <w:t>I’m here for myself</w:t>
      </w:r>
    </w:p>
    <w:p w14:paraId="288242C4" w14:textId="04649062" w:rsidR="006252AA" w:rsidRDefault="006252AA" w:rsidP="006252AA">
      <w:pPr>
        <w:pStyle w:val="ListParagraph"/>
        <w:numPr>
          <w:ilvl w:val="1"/>
          <w:numId w:val="4"/>
        </w:numPr>
      </w:pPr>
      <w:r>
        <w:t>I’m here for someone else</w:t>
      </w:r>
    </w:p>
    <w:p w14:paraId="2103B913" w14:textId="46A638E6" w:rsidR="006252AA" w:rsidRDefault="006252AA" w:rsidP="006252AA">
      <w:pPr>
        <w:jc w:val="center"/>
      </w:pPr>
      <w:r>
        <w:rPr>
          <w:noProof/>
        </w:rPr>
        <w:drawing>
          <wp:inline distT="0" distB="0" distL="0" distR="0" wp14:anchorId="142699D9" wp14:editId="27E8E390">
            <wp:extent cx="3045647" cy="3432896"/>
            <wp:effectExtent l="19050" t="19050" r="21590" b="15240"/>
            <wp:docPr id="588" name="Google Shape;588;p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Google Shape;588;p75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 l="14413" t="8122" r="43879" b="16666"/>
                    <a:stretch/>
                  </pic:blipFill>
                  <pic:spPr>
                    <a:xfrm>
                      <a:off x="0" y="0"/>
                      <a:ext cx="3045647" cy="3432896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71E1A6C5" w14:textId="6EF75AC1" w:rsidR="006252AA" w:rsidRDefault="006252AA" w:rsidP="000E0C61">
      <w:pPr>
        <w:pStyle w:val="ListParagraph"/>
        <w:numPr>
          <w:ilvl w:val="0"/>
          <w:numId w:val="9"/>
        </w:numPr>
      </w:pPr>
      <w:r>
        <w:t xml:space="preserve">Enter </w:t>
      </w:r>
      <w:r w:rsidRPr="000E0C61">
        <w:rPr>
          <w:b/>
          <w:bCs/>
        </w:rPr>
        <w:t>Student Name</w:t>
      </w:r>
      <w:r>
        <w:t xml:space="preserve"> and </w:t>
      </w:r>
      <w:r w:rsidRPr="000E0C61">
        <w:rPr>
          <w:b/>
          <w:bCs/>
        </w:rPr>
        <w:t>Student ID</w:t>
      </w:r>
      <w:r>
        <w:t>.</w:t>
      </w:r>
    </w:p>
    <w:p w14:paraId="1C8FE466" w14:textId="77777777" w:rsidR="006252AA" w:rsidRDefault="006252AA" w:rsidP="006252AA">
      <w:pPr>
        <w:pStyle w:val="ListParagraph"/>
        <w:numPr>
          <w:ilvl w:val="0"/>
          <w:numId w:val="0"/>
        </w:numPr>
        <w:ind w:left="720"/>
      </w:pPr>
    </w:p>
    <w:p w14:paraId="1D06F1FC" w14:textId="2229933C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4BFCC484" wp14:editId="3B0BDF89">
            <wp:extent cx="3605473" cy="2344624"/>
            <wp:effectExtent l="19050" t="19050" r="14605" b="17780"/>
            <wp:docPr id="597" name="Google Shape;597;p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Google Shape;597;p76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 l="16927" t="35486" r="47623" b="27629"/>
                    <a:stretch/>
                  </pic:blipFill>
                  <pic:spPr>
                    <a:xfrm>
                      <a:off x="0" y="0"/>
                      <a:ext cx="3605473" cy="2344624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3002205E" w14:textId="316925B3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</w:p>
    <w:p w14:paraId="29D80FB5" w14:textId="60DF57C3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</w:p>
    <w:p w14:paraId="7336B8D7" w14:textId="155E0A9E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</w:p>
    <w:p w14:paraId="53CA0246" w14:textId="07C61E16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</w:p>
    <w:p w14:paraId="567CDF9F" w14:textId="2D701811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6" behindDoc="0" locked="0" layoutInCell="1" allowOverlap="1" wp14:anchorId="4057FC72" wp14:editId="1D84D77B">
                <wp:simplePos x="0" y="0"/>
                <wp:positionH relativeFrom="margin">
                  <wp:align>center</wp:align>
                </wp:positionH>
                <wp:positionV relativeFrom="paragraph">
                  <wp:posOffset>-934085</wp:posOffset>
                </wp:positionV>
                <wp:extent cx="7124700" cy="1281482"/>
                <wp:effectExtent l="0" t="0" r="19050" b="139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1281482"/>
                          <a:chOff x="0" y="0"/>
                          <a:chExt cx="7124700" cy="128148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771525" y="666750"/>
                            <a:ext cx="6353175" cy="400050"/>
                          </a:xfrm>
                          <a:prstGeom prst="rect">
                            <a:avLst/>
                          </a:prstGeom>
                          <a:solidFill>
                            <a:srgbClr val="B3A3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DF0DD6" w14:textId="77777777" w:rsidR="006252AA" w:rsidRDefault="006252AA" w:rsidP="006252A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" name="Group 1"/>
                        <wpg:cNvGrpSpPr/>
                        <wpg:grpSpPr>
                          <a:xfrm>
                            <a:off x="0" y="0"/>
                            <a:ext cx="709270" cy="1281482"/>
                            <a:chOff x="0" y="0"/>
                            <a:chExt cx="709270" cy="1281482"/>
                          </a:xfrm>
                        </wpg:grpSpPr>
                        <wps:wsp>
                          <wps:cNvPr id="46" name="Hexagon 46"/>
                          <wps:cNvSpPr/>
                          <wps:spPr>
                            <a:xfrm>
                              <a:off x="322178" y="0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47" name="Hexagon 47"/>
                          <wps:cNvSpPr/>
                          <wps:spPr>
                            <a:xfrm>
                              <a:off x="2035" y="28756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48" name="Hexagon 48"/>
                          <wps:cNvSpPr/>
                          <wps:spPr>
                            <a:xfrm>
                              <a:off x="290992" y="618872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  <wps:wsp>
                          <wps:cNvPr id="49" name="Hexagon 49"/>
                          <wps:cNvSpPr/>
                          <wps:spPr>
                            <a:xfrm>
                              <a:off x="0" y="950177"/>
                              <a:ext cx="387092" cy="331305"/>
                            </a:xfrm>
                            <a:prstGeom prst="hexagon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A7934B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4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0" name="Rectangle 50"/>
                        <wps:cNvSpPr/>
                        <wps:spPr>
                          <a:xfrm>
                            <a:off x="2314575" y="47625"/>
                            <a:ext cx="4800600" cy="7340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 descr="Georgia Tech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25" y="47625"/>
                            <a:ext cx="15525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7FC72" id="Group 37" o:spid="_x0000_s1053" style="position:absolute;left:0;text-align:left;margin-left:0;margin-top:-73.55pt;width:561pt;height:100.9pt;z-index:251674626;mso-position-horizontal:center;mso-position-horizontal-relative:margin" coordsize="71247,1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">
                <v:rect id="Rectangle 38" o:spid="_x0000_s1054" style="position:absolute;left:7715;top:6667;width:6353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" fillcolor="#b3a369" stroked="f" strokeweight="1pt">
                  <v:textbox>
                    <w:txbxContent>
                      <w:p w14:paraId="1CDF0DD6" w14:textId="77777777" w:rsidR="006252AA" w:rsidRDefault="006252AA" w:rsidP="006252AA">
                        <w:pPr>
                          <w:jc w:val="center"/>
                        </w:pPr>
                      </w:p>
                    </w:txbxContent>
                  </v:textbox>
                </v:rect>
                <v:group id="_x0000_s1055" style="position:absolute;width:7092;height:12814" coordsize="7092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Hexagon 46" o:spid="_x0000_s1056" type="#_x0000_t9" style="position:absolute;left:3221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" adj="4622" filled="f" strokecolor="#a7934b">
                    <v:stroke joinstyle="round"/>
                  </v:shape>
                  <v:shape id="Hexagon 47" o:spid="_x0000_s1057" type="#_x0000_t9" style="position:absolute;left:20;top:2875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" adj="4622" filled="f" strokecolor="#a7934b">
                    <v:stroke joinstyle="round"/>
                  </v:shape>
                  <v:shape id="Hexagon 48" o:spid="_x0000_s1058" type="#_x0000_t9" style="position:absolute;left:2909;top:6188;width:3871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" adj="4622" filled="f" strokecolor="#a7934b">
                    <v:stroke joinstyle="round"/>
                  </v:shape>
                  <v:shape id="Hexagon 49" o:spid="_x0000_s1059" type="#_x0000_t9" style="position:absolute;top:9501;width:3870;height:3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" adj="4622" filled="f" strokecolor="#a7934b">
                    <v:stroke joinstyle="round"/>
                  </v:shape>
                </v:group>
                <v:rect id="Rectangle 50" o:spid="_x0000_s1060" style="position:absolute;left:23145;top:476;width:48006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" fillcolor="black [3213]" strokecolor="black [3213]" strokeweight="1pt"/>
                <v:shape id="Picture 51" o:spid="_x0000_s1061" type="#_x0000_t75" alt="Georgia Tech Logo" style="position:absolute;left:7715;top:476;width:15526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">
                  <v:imagedata r:id="rId12" o:title="Georgia Tech Logo"/>
                </v:shape>
                <w10:wrap anchorx="margin"/>
              </v:group>
            </w:pict>
          </mc:Fallback>
        </mc:AlternateContent>
      </w:r>
    </w:p>
    <w:p w14:paraId="64B06D26" w14:textId="77777777" w:rsidR="006252AA" w:rsidRDefault="006252AA" w:rsidP="006252AA">
      <w:pPr>
        <w:pStyle w:val="ListParagraph"/>
        <w:numPr>
          <w:ilvl w:val="0"/>
          <w:numId w:val="0"/>
        </w:numPr>
        <w:ind w:left="720"/>
        <w:jc w:val="center"/>
      </w:pPr>
    </w:p>
    <w:p w14:paraId="6EC50270" w14:textId="63ED8433" w:rsidR="006252AA" w:rsidRDefault="006252AA" w:rsidP="000E0C61">
      <w:pPr>
        <w:pStyle w:val="ListParagraph"/>
        <w:numPr>
          <w:ilvl w:val="0"/>
          <w:numId w:val="9"/>
        </w:numPr>
      </w:pPr>
      <w:r>
        <w:t xml:space="preserve">Select a </w:t>
      </w:r>
      <w:r w:rsidRPr="006252AA">
        <w:rPr>
          <w:b/>
          <w:bCs/>
        </w:rPr>
        <w:t>Topic</w:t>
      </w:r>
      <w:r>
        <w:t xml:space="preserve"> &amp; </w:t>
      </w:r>
      <w:r w:rsidRPr="006252AA">
        <w:rPr>
          <w:b/>
          <w:bCs/>
        </w:rPr>
        <w:t>Subtopic</w:t>
      </w:r>
      <w:r>
        <w:rPr>
          <w:b/>
          <w:bCs/>
        </w:rPr>
        <w:t>.</w:t>
      </w:r>
    </w:p>
    <w:p w14:paraId="5D5BE602" w14:textId="519E5250" w:rsidR="006252AA" w:rsidRDefault="006252AA" w:rsidP="006252AA">
      <w:pPr>
        <w:jc w:val="center"/>
      </w:pPr>
      <w:r>
        <w:rPr>
          <w:noProof/>
        </w:rPr>
        <w:drawing>
          <wp:inline distT="0" distB="0" distL="0" distR="0" wp14:anchorId="592D8BFE" wp14:editId="24C917AF">
            <wp:extent cx="4086225" cy="3476625"/>
            <wp:effectExtent l="19050" t="19050" r="28575" b="28575"/>
            <wp:docPr id="598" name="Google Shape;598;p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Google Shape;598;p76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 l="17117" t="29902" r="47776" b="22647"/>
                    <a:stretch/>
                  </pic:blipFill>
                  <pic:spPr>
                    <a:xfrm>
                      <a:off x="0" y="0"/>
                      <a:ext cx="4086801" cy="3477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p w14:paraId="41C8BAAD" w14:textId="2E5E0339" w:rsidR="006252AA" w:rsidRDefault="006252AA" w:rsidP="006252AA">
      <w:pPr>
        <w:jc w:val="center"/>
      </w:pPr>
    </w:p>
    <w:p w14:paraId="67AE76AC" w14:textId="2185E55A" w:rsidR="006252AA" w:rsidRDefault="006252AA" w:rsidP="000E0C61">
      <w:pPr>
        <w:pStyle w:val="ListParagraph"/>
        <w:numPr>
          <w:ilvl w:val="0"/>
          <w:numId w:val="9"/>
        </w:numPr>
      </w:pPr>
      <w:r>
        <w:t xml:space="preserve">An </w:t>
      </w:r>
      <w:bookmarkStart w:id="0" w:name="_GoBack"/>
      <w:bookmarkEnd w:id="0"/>
      <w:r w:rsidRPr="00F853C9">
        <w:rPr>
          <w:b/>
          <w:bCs/>
        </w:rPr>
        <w:t>Advising Queue Case</w:t>
      </w:r>
      <w:r>
        <w:t xml:space="preserve"> record is created, and the status is </w:t>
      </w:r>
      <w:r w:rsidRPr="00F853C9">
        <w:rPr>
          <w:b/>
          <w:bCs/>
        </w:rPr>
        <w:t>Queued</w:t>
      </w:r>
    </w:p>
    <w:p w14:paraId="3E75F11B" w14:textId="6592E2DE" w:rsidR="006252AA" w:rsidRDefault="006252AA" w:rsidP="006252AA">
      <w:pPr>
        <w:jc w:val="center"/>
      </w:pPr>
      <w:r>
        <w:rPr>
          <w:noProof/>
        </w:rPr>
        <w:drawing>
          <wp:inline distT="0" distB="0" distL="0" distR="0" wp14:anchorId="4F163C88" wp14:editId="4196BBED">
            <wp:extent cx="4057650" cy="2124075"/>
            <wp:effectExtent l="19050" t="19050" r="19050" b="28575"/>
            <wp:docPr id="599" name="Google Shape;599;p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Google Shape;599;p76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 l="17071" t="40151" r="47437" b="32979"/>
                    <a:stretch/>
                  </pic:blipFill>
                  <pic:spPr>
                    <a:xfrm>
                      <a:off x="0" y="0"/>
                      <a:ext cx="4058552" cy="2124547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chemeClr val="dk2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</w:p>
    <w:sectPr w:rsidR="006252AA" w:rsidSect="009132EA">
      <w:headerReference w:type="default" r:id="rId20"/>
      <w:pgSz w:w="12240" w:h="15840"/>
      <w:pgMar w:top="1728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BB091" w14:textId="77777777" w:rsidR="00203C25" w:rsidRDefault="00203C25" w:rsidP="00171533">
      <w:pPr>
        <w:spacing w:after="0" w:line="240" w:lineRule="auto"/>
      </w:pPr>
      <w:r>
        <w:separator/>
      </w:r>
    </w:p>
  </w:endnote>
  <w:endnote w:type="continuationSeparator" w:id="0">
    <w:p w14:paraId="06A805ED" w14:textId="77777777" w:rsidR="00203C25" w:rsidRDefault="00203C25" w:rsidP="00171533">
      <w:pPr>
        <w:spacing w:after="0" w:line="240" w:lineRule="auto"/>
      </w:pPr>
      <w:r>
        <w:continuationSeparator/>
      </w:r>
    </w:p>
  </w:endnote>
  <w:endnote w:type="continuationNotice" w:id="1">
    <w:p w14:paraId="247C206E" w14:textId="77777777" w:rsidR="00203C25" w:rsidRDefault="00203C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5089D" w14:textId="77777777" w:rsidR="00203C25" w:rsidRDefault="00203C25" w:rsidP="00171533">
      <w:pPr>
        <w:spacing w:after="0" w:line="240" w:lineRule="auto"/>
      </w:pPr>
      <w:r>
        <w:separator/>
      </w:r>
    </w:p>
  </w:footnote>
  <w:footnote w:type="continuationSeparator" w:id="0">
    <w:p w14:paraId="24942983" w14:textId="77777777" w:rsidR="00203C25" w:rsidRDefault="00203C25" w:rsidP="00171533">
      <w:pPr>
        <w:spacing w:after="0" w:line="240" w:lineRule="auto"/>
      </w:pPr>
      <w:r>
        <w:continuationSeparator/>
      </w:r>
    </w:p>
  </w:footnote>
  <w:footnote w:type="continuationNotice" w:id="1">
    <w:p w14:paraId="790A5609" w14:textId="77777777" w:rsidR="00203C25" w:rsidRDefault="00203C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2ED26" w14:textId="77777777" w:rsidR="00171533" w:rsidRPr="00486DDD" w:rsidRDefault="00486DDD">
    <w:pPr>
      <w:pStyle w:val="Header"/>
      <w:rPr>
        <w:color w:val="FFFFFF" w:themeColor="background2"/>
      </w:rPr>
    </w:pPr>
    <w:r w:rsidRPr="00486DDD">
      <w:rPr>
        <w:color w:val="FFFFFF" w:themeColor="background2"/>
      </w:rPr>
      <w:t>Job Aid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80B13"/>
    <w:multiLevelType w:val="multilevel"/>
    <w:tmpl w:val="BE1A6EC0"/>
    <w:styleLink w:val="Template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0264C"/>
    <w:multiLevelType w:val="hybridMultilevel"/>
    <w:tmpl w:val="E6B2FF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022C79"/>
    <w:multiLevelType w:val="multilevel"/>
    <w:tmpl w:val="DB04CF2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B35C9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C27284C"/>
    <w:multiLevelType w:val="hybridMultilevel"/>
    <w:tmpl w:val="93140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362FCB"/>
    <w:multiLevelType w:val="hybridMultilevel"/>
    <w:tmpl w:val="50DC8914"/>
    <w:lvl w:ilvl="0" w:tplc="381E69F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65109"/>
    <w:multiLevelType w:val="hybridMultilevel"/>
    <w:tmpl w:val="1C70385A"/>
    <w:lvl w:ilvl="0" w:tplc="55062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8A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E9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C1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2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E25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20E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D6B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6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5"/>
    <w:lvlOverride w:ilvl="0">
      <w:startOverride w:val="4"/>
    </w:lvlOverride>
  </w:num>
  <w:num w:numId="6">
    <w:abstractNumId w:val="5"/>
    <w:lvlOverride w:ilvl="0">
      <w:startOverride w:val="4"/>
    </w:lvlOverride>
  </w:num>
  <w:num w:numId="7">
    <w:abstractNumId w:val="1"/>
  </w:num>
  <w:num w:numId="8">
    <w:abstractNumId w:val="6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44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NDIxMjWwMDa1MDdR0lEKTi0uzszPAykwrAUA+ote5iwAAAA="/>
  </w:docVars>
  <w:rsids>
    <w:rsidRoot w:val="00A31BA9"/>
    <w:rsid w:val="000226E5"/>
    <w:rsid w:val="0003137E"/>
    <w:rsid w:val="00035CB0"/>
    <w:rsid w:val="00076224"/>
    <w:rsid w:val="00087287"/>
    <w:rsid w:val="000B0200"/>
    <w:rsid w:val="000E0C61"/>
    <w:rsid w:val="00102568"/>
    <w:rsid w:val="00103486"/>
    <w:rsid w:val="0014132F"/>
    <w:rsid w:val="00142AAE"/>
    <w:rsid w:val="00151AD6"/>
    <w:rsid w:val="00171533"/>
    <w:rsid w:val="001770FD"/>
    <w:rsid w:val="00183074"/>
    <w:rsid w:val="00187063"/>
    <w:rsid w:val="001A497D"/>
    <w:rsid w:val="001A6B6F"/>
    <w:rsid w:val="001B19D3"/>
    <w:rsid w:val="00203C25"/>
    <w:rsid w:val="00212566"/>
    <w:rsid w:val="00260E40"/>
    <w:rsid w:val="0027686E"/>
    <w:rsid w:val="002905FF"/>
    <w:rsid w:val="002D5D88"/>
    <w:rsid w:val="002E5E9C"/>
    <w:rsid w:val="002E642E"/>
    <w:rsid w:val="00323463"/>
    <w:rsid w:val="00341C7C"/>
    <w:rsid w:val="00353382"/>
    <w:rsid w:val="003646EB"/>
    <w:rsid w:val="003819FE"/>
    <w:rsid w:val="003B68B3"/>
    <w:rsid w:val="003C4CCE"/>
    <w:rsid w:val="003D5E51"/>
    <w:rsid w:val="003E0597"/>
    <w:rsid w:val="003E0717"/>
    <w:rsid w:val="003E2669"/>
    <w:rsid w:val="004176D3"/>
    <w:rsid w:val="004278E1"/>
    <w:rsid w:val="004339E4"/>
    <w:rsid w:val="004465E2"/>
    <w:rsid w:val="00461F37"/>
    <w:rsid w:val="004662DD"/>
    <w:rsid w:val="004767E7"/>
    <w:rsid w:val="0048084A"/>
    <w:rsid w:val="00486DDD"/>
    <w:rsid w:val="005029D2"/>
    <w:rsid w:val="00521877"/>
    <w:rsid w:val="00547C30"/>
    <w:rsid w:val="005B3652"/>
    <w:rsid w:val="005C3566"/>
    <w:rsid w:val="005E1D4F"/>
    <w:rsid w:val="00600F8A"/>
    <w:rsid w:val="00601FFB"/>
    <w:rsid w:val="006252AA"/>
    <w:rsid w:val="00632F30"/>
    <w:rsid w:val="00664178"/>
    <w:rsid w:val="00670157"/>
    <w:rsid w:val="006A065C"/>
    <w:rsid w:val="006B3C7B"/>
    <w:rsid w:val="006D2D1C"/>
    <w:rsid w:val="006E03EC"/>
    <w:rsid w:val="00733607"/>
    <w:rsid w:val="00742C38"/>
    <w:rsid w:val="007572FB"/>
    <w:rsid w:val="00772495"/>
    <w:rsid w:val="00785D77"/>
    <w:rsid w:val="00792FE1"/>
    <w:rsid w:val="007C4398"/>
    <w:rsid w:val="007D5394"/>
    <w:rsid w:val="0080290F"/>
    <w:rsid w:val="00826BBF"/>
    <w:rsid w:val="00826ED7"/>
    <w:rsid w:val="008312C8"/>
    <w:rsid w:val="00834CAA"/>
    <w:rsid w:val="00857733"/>
    <w:rsid w:val="00881FAC"/>
    <w:rsid w:val="008A5DC4"/>
    <w:rsid w:val="008C02D6"/>
    <w:rsid w:val="008E35FF"/>
    <w:rsid w:val="00904DB0"/>
    <w:rsid w:val="009132EA"/>
    <w:rsid w:val="00931574"/>
    <w:rsid w:val="009322A2"/>
    <w:rsid w:val="0094623F"/>
    <w:rsid w:val="00950DEF"/>
    <w:rsid w:val="009556A6"/>
    <w:rsid w:val="009821A9"/>
    <w:rsid w:val="009828B6"/>
    <w:rsid w:val="00993B4D"/>
    <w:rsid w:val="009A2669"/>
    <w:rsid w:val="009F2A7C"/>
    <w:rsid w:val="00A24261"/>
    <w:rsid w:val="00A31BA9"/>
    <w:rsid w:val="00A627F7"/>
    <w:rsid w:val="00A643BE"/>
    <w:rsid w:val="00A80549"/>
    <w:rsid w:val="00AA4B82"/>
    <w:rsid w:val="00AA54CA"/>
    <w:rsid w:val="00AB2188"/>
    <w:rsid w:val="00AC44F2"/>
    <w:rsid w:val="00AD39D7"/>
    <w:rsid w:val="00AD530E"/>
    <w:rsid w:val="00B11257"/>
    <w:rsid w:val="00B168CB"/>
    <w:rsid w:val="00B30DC7"/>
    <w:rsid w:val="00B42AF4"/>
    <w:rsid w:val="00B43B4A"/>
    <w:rsid w:val="00B64022"/>
    <w:rsid w:val="00B93DCD"/>
    <w:rsid w:val="00BB0C17"/>
    <w:rsid w:val="00BB0CD9"/>
    <w:rsid w:val="00BD7890"/>
    <w:rsid w:val="00BF4096"/>
    <w:rsid w:val="00BF42E3"/>
    <w:rsid w:val="00BF4FE2"/>
    <w:rsid w:val="00BF7FF7"/>
    <w:rsid w:val="00C4486E"/>
    <w:rsid w:val="00C44877"/>
    <w:rsid w:val="00C5628C"/>
    <w:rsid w:val="00C64885"/>
    <w:rsid w:val="00C650A7"/>
    <w:rsid w:val="00C66FDA"/>
    <w:rsid w:val="00CA00A4"/>
    <w:rsid w:val="00CA6F4D"/>
    <w:rsid w:val="00CC0042"/>
    <w:rsid w:val="00CC0F6D"/>
    <w:rsid w:val="00CD4591"/>
    <w:rsid w:val="00CE455D"/>
    <w:rsid w:val="00D46C1D"/>
    <w:rsid w:val="00D83DBE"/>
    <w:rsid w:val="00D97488"/>
    <w:rsid w:val="00DB163E"/>
    <w:rsid w:val="00DB60D3"/>
    <w:rsid w:val="00E15988"/>
    <w:rsid w:val="00E44A4A"/>
    <w:rsid w:val="00E542C3"/>
    <w:rsid w:val="00E647CB"/>
    <w:rsid w:val="00EB6A8B"/>
    <w:rsid w:val="00EC1F86"/>
    <w:rsid w:val="00EE242C"/>
    <w:rsid w:val="00EF454D"/>
    <w:rsid w:val="00F15B57"/>
    <w:rsid w:val="00F427CF"/>
    <w:rsid w:val="00F5713A"/>
    <w:rsid w:val="00F67EB2"/>
    <w:rsid w:val="00F701BA"/>
    <w:rsid w:val="00F703D4"/>
    <w:rsid w:val="00F839A5"/>
    <w:rsid w:val="00F853C9"/>
    <w:rsid w:val="00F8663E"/>
    <w:rsid w:val="00FB2933"/>
    <w:rsid w:val="00FC267D"/>
    <w:rsid w:val="00FC4974"/>
    <w:rsid w:val="00FC797E"/>
    <w:rsid w:val="00FD57C9"/>
    <w:rsid w:val="00FE21A5"/>
    <w:rsid w:val="266C0662"/>
    <w:rsid w:val="2748AB3C"/>
    <w:rsid w:val="5D27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2FB1A"/>
  <w15:chartTrackingRefBased/>
  <w15:docId w15:val="{EFA886CD-C482-4C1B-B2D4-BD369049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ED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7063"/>
    <w:pPr>
      <w:keepNext/>
      <w:keepLines/>
      <w:spacing w:before="240" w:after="0"/>
      <w:outlineLvl w:val="0"/>
    </w:pPr>
    <w:rPr>
      <w:rFonts w:eastAsiaTheme="majorEastAsia" w:cstheme="majorBidi"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B2188"/>
    <w:pPr>
      <w:keepNext/>
      <w:keepLines/>
      <w:shd w:val="clear" w:color="auto" w:fill="FFFFFF"/>
      <w:spacing w:before="40" w:after="0"/>
      <w:outlineLvl w:val="1"/>
    </w:pPr>
    <w:rPr>
      <w:rFonts w:eastAsiaTheme="majorEastAsia" w:cs="Arial"/>
      <w:b/>
      <w:bCs/>
      <w:color w:val="333333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8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677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533"/>
  </w:style>
  <w:style w:type="paragraph" w:styleId="Footer">
    <w:name w:val="footer"/>
    <w:basedOn w:val="Normal"/>
    <w:link w:val="FooterChar"/>
    <w:uiPriority w:val="99"/>
    <w:unhideWhenUsed/>
    <w:rsid w:val="001715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533"/>
  </w:style>
  <w:style w:type="paragraph" w:styleId="NoSpacing">
    <w:name w:val="No Spacing"/>
    <w:uiPriority w:val="1"/>
    <w:qFormat/>
    <w:rsid w:val="00B11257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187063"/>
    <w:rPr>
      <w:rFonts w:ascii="Arial" w:eastAsiaTheme="majorEastAsia" w:hAnsi="Arial" w:cstheme="majorBidi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2188"/>
    <w:rPr>
      <w:rFonts w:ascii="Arial" w:eastAsiaTheme="majorEastAsia" w:hAnsi="Arial" w:cs="Arial"/>
      <w:b/>
      <w:bCs/>
      <w:color w:val="333333"/>
      <w:sz w:val="32"/>
      <w:szCs w:val="32"/>
      <w:shd w:val="clear" w:color="auto" w:fill="FFFFFF"/>
    </w:rPr>
  </w:style>
  <w:style w:type="paragraph" w:styleId="Title">
    <w:name w:val="Title"/>
    <w:basedOn w:val="Normal"/>
    <w:next w:val="Normal"/>
    <w:link w:val="TitleChar"/>
    <w:uiPriority w:val="10"/>
    <w:qFormat/>
    <w:rsid w:val="00B1125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257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257"/>
    <w:pPr>
      <w:numPr>
        <w:ilvl w:val="1"/>
      </w:numPr>
    </w:pPr>
    <w:rPr>
      <w:rFonts w:eastAsiaTheme="minorEastAsia"/>
      <w:color w:val="545454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257"/>
    <w:rPr>
      <w:rFonts w:ascii="Arial" w:eastAsiaTheme="minorEastAsia" w:hAnsi="Arial"/>
      <w:color w:val="545454" w:themeColor="accent3"/>
      <w:spacing w:val="15"/>
    </w:rPr>
  </w:style>
  <w:style w:type="character" w:styleId="SubtleEmphasis">
    <w:name w:val="Subtle Emphasis"/>
    <w:basedOn w:val="DefaultParagraphFont"/>
    <w:uiPriority w:val="19"/>
    <w:qFormat/>
    <w:rsid w:val="00B11257"/>
    <w:rPr>
      <w:rFonts w:ascii="Arial" w:hAnsi="Arial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F67EB2"/>
    <w:rPr>
      <w:rFonts w:ascii="Arial" w:hAnsi="Arial"/>
      <w:i/>
      <w:iCs/>
      <w:color w:val="4B8B9B" w:themeColor="accent1"/>
      <w:sz w:val="22"/>
    </w:rPr>
  </w:style>
  <w:style w:type="character" w:styleId="Emphasis">
    <w:name w:val="Emphasis"/>
    <w:basedOn w:val="DefaultParagraphFont"/>
    <w:uiPriority w:val="20"/>
    <w:qFormat/>
    <w:rsid w:val="00857733"/>
    <w:rPr>
      <w:rFonts w:ascii="Arial" w:hAnsi="Arial"/>
      <w:b/>
      <w:i/>
      <w:iCs/>
      <w:color w:val="000000" w:themeColor="text1"/>
      <w:sz w:val="22"/>
    </w:rPr>
  </w:style>
  <w:style w:type="character" w:styleId="Strong">
    <w:name w:val="Strong"/>
    <w:basedOn w:val="DefaultParagraphFont"/>
    <w:uiPriority w:val="22"/>
    <w:qFormat/>
    <w:rsid w:val="00857733"/>
    <w:rPr>
      <w:rFonts w:ascii="Arial" w:hAnsi="Arial"/>
      <w:b/>
      <w:b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857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7733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7733"/>
    <w:pPr>
      <w:pBdr>
        <w:top w:val="single" w:sz="4" w:space="10" w:color="4B8B9B" w:themeColor="accent1"/>
        <w:bottom w:val="single" w:sz="4" w:space="10" w:color="4B8B9B" w:themeColor="accent1"/>
      </w:pBdr>
      <w:spacing w:before="360" w:after="360"/>
      <w:ind w:left="864" w:right="864"/>
      <w:jc w:val="center"/>
    </w:pPr>
    <w:rPr>
      <w:i/>
      <w:iCs/>
      <w:color w:val="4B8B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7733"/>
    <w:rPr>
      <w:rFonts w:ascii="Arial" w:hAnsi="Arial"/>
      <w:i/>
      <w:iCs/>
      <w:color w:val="4B8B9B" w:themeColor="accent1"/>
    </w:rPr>
  </w:style>
  <w:style w:type="character" w:styleId="SubtleReference">
    <w:name w:val="Subtle Reference"/>
    <w:basedOn w:val="DefaultParagraphFont"/>
    <w:uiPriority w:val="31"/>
    <w:qFormat/>
    <w:rsid w:val="00857733"/>
    <w:rPr>
      <w:rFonts w:ascii="Arial" w:hAnsi="Arial"/>
      <w:smallCaps/>
      <w:color w:val="5A5A5A" w:themeColor="text1" w:themeTint="A5"/>
      <w:sz w:val="22"/>
    </w:rPr>
  </w:style>
  <w:style w:type="character" w:styleId="IntenseReference">
    <w:name w:val="Intense Reference"/>
    <w:basedOn w:val="DefaultParagraphFont"/>
    <w:uiPriority w:val="32"/>
    <w:qFormat/>
    <w:rsid w:val="00857733"/>
    <w:rPr>
      <w:rFonts w:ascii="Arial" w:hAnsi="Arial"/>
      <w:b/>
      <w:bCs/>
      <w:smallCaps/>
      <w:color w:val="4B8B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57733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664178"/>
    <w:pPr>
      <w:numPr>
        <w:numId w:val="4"/>
      </w:numPr>
      <w:contextualSpacing/>
    </w:pPr>
    <w:rPr>
      <w:rFonts w:eastAsia="Calibri" w:cs="Arial"/>
      <w:color w:val="333333"/>
    </w:rPr>
  </w:style>
  <w:style w:type="character" w:styleId="Hyperlink">
    <w:name w:val="Hyperlink"/>
    <w:basedOn w:val="DefaultParagraphFont"/>
    <w:uiPriority w:val="99"/>
    <w:unhideWhenUsed/>
    <w:rsid w:val="00772495"/>
    <w:rPr>
      <w:color w:val="004F9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495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BF7FF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4178"/>
    <w:rPr>
      <w:rFonts w:ascii="Arial" w:eastAsia="Calibri" w:hAnsi="Arial" w:cs="Arial"/>
      <w:color w:val="333333"/>
    </w:rPr>
  </w:style>
  <w:style w:type="character" w:styleId="CommentReference">
    <w:name w:val="annotation reference"/>
    <w:basedOn w:val="DefaultParagraphFont"/>
    <w:uiPriority w:val="99"/>
    <w:semiHidden/>
    <w:unhideWhenUsed/>
    <w:rsid w:val="00480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8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84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84A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4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E21A5"/>
    <w:rPr>
      <w:color w:val="1879DB" w:themeColor="followedHyperlink"/>
      <w:u w:val="single"/>
    </w:rPr>
  </w:style>
  <w:style w:type="numbering" w:customStyle="1" w:styleId="Style1">
    <w:name w:val="Style1"/>
    <w:uiPriority w:val="99"/>
    <w:rsid w:val="00E44A4A"/>
    <w:pPr>
      <w:numPr>
        <w:numId w:val="1"/>
      </w:numPr>
    </w:pPr>
  </w:style>
  <w:style w:type="numbering" w:customStyle="1" w:styleId="Style2">
    <w:name w:val="Style2"/>
    <w:uiPriority w:val="99"/>
    <w:rsid w:val="00E44A4A"/>
    <w:pPr>
      <w:numPr>
        <w:numId w:val="2"/>
      </w:numPr>
    </w:pPr>
  </w:style>
  <w:style w:type="numbering" w:customStyle="1" w:styleId="TemplateStyle">
    <w:name w:val="Template Style"/>
    <w:uiPriority w:val="99"/>
    <w:rsid w:val="00E44A4A"/>
    <w:pPr>
      <w:numPr>
        <w:numId w:val="3"/>
      </w:numPr>
    </w:pPr>
  </w:style>
  <w:style w:type="character" w:styleId="HTMLDefinition">
    <w:name w:val="HTML Definition"/>
    <w:basedOn w:val="DefaultParagraphFont"/>
    <w:uiPriority w:val="99"/>
    <w:semiHidden/>
    <w:unhideWhenUsed/>
    <w:rsid w:val="00C66FDA"/>
    <w:rPr>
      <w:i/>
      <w:iCs/>
    </w:rPr>
  </w:style>
  <w:style w:type="paragraph" w:styleId="NormalWeb">
    <w:name w:val="Normal (Web)"/>
    <w:basedOn w:val="Normal"/>
    <w:uiPriority w:val="99"/>
    <w:unhideWhenUsed/>
    <w:rsid w:val="00AB2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8B6"/>
    <w:rPr>
      <w:rFonts w:asciiTheme="majorHAnsi" w:eastAsiaTheme="majorEastAsia" w:hAnsiTheme="majorHAnsi" w:cstheme="majorBidi"/>
      <w:color w:val="386773" w:themeColor="accent1" w:themeShade="BF"/>
    </w:rPr>
  </w:style>
  <w:style w:type="character" w:customStyle="1" w:styleId="normaltextrun">
    <w:name w:val="normaltextrun"/>
    <w:basedOn w:val="DefaultParagraphFont"/>
    <w:rsid w:val="007C4398"/>
  </w:style>
  <w:style w:type="character" w:customStyle="1" w:styleId="eop">
    <w:name w:val="eop"/>
    <w:basedOn w:val="DefaultParagraphFont"/>
    <w:rsid w:val="007C4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7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9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1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ooker9\Downloads\ERP_JobAid_Template.dotx" TargetMode="External"/></Relationships>
</file>

<file path=word/theme/theme1.xml><?xml version="1.0" encoding="utf-8"?>
<a:theme xmlns:a="http://schemas.openxmlformats.org/drawingml/2006/main" name="Office Theme">
  <a:themeElements>
    <a:clrScheme name="Georgia Tech">
      <a:dk1>
        <a:sysClr val="windowText" lastClr="000000"/>
      </a:dk1>
      <a:lt1>
        <a:srgbClr val="EAAA00"/>
      </a:lt1>
      <a:dk2>
        <a:srgbClr val="003057"/>
      </a:dk2>
      <a:lt2>
        <a:srgbClr val="FFFFFF"/>
      </a:lt2>
      <a:accent1>
        <a:srgbClr val="4B8B9B"/>
      </a:accent1>
      <a:accent2>
        <a:srgbClr val="ED7D31"/>
      </a:accent2>
      <a:accent3>
        <a:srgbClr val="545454"/>
      </a:accent3>
      <a:accent4>
        <a:srgbClr val="377117"/>
      </a:accent4>
      <a:accent5>
        <a:srgbClr val="740053"/>
      </a:accent5>
      <a:accent6>
        <a:srgbClr val="F95E10"/>
      </a:accent6>
      <a:hlink>
        <a:srgbClr val="004F9F"/>
      </a:hlink>
      <a:folHlink>
        <a:srgbClr val="1879D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CA163B5463349A7102B52661A7705" ma:contentTypeVersion="11" ma:contentTypeDescription="Create a new document." ma:contentTypeScope="" ma:versionID="89913c1d943585780e1460ab6adef274">
  <xsd:schema xmlns:xsd="http://www.w3.org/2001/XMLSchema" xmlns:xs="http://www.w3.org/2001/XMLSchema" xmlns:p="http://schemas.microsoft.com/office/2006/metadata/properties" xmlns:ns2="9e156820-514d-4731-8454-6426f55555dc" xmlns:ns3="3e43702b-f3cc-4570-8be5-68143bcf9e0f" targetNamespace="http://schemas.microsoft.com/office/2006/metadata/properties" ma:root="true" ma:fieldsID="2ccb44dee5ca51ec59038b0d9e6af136" ns2:_="" ns3:_="">
    <xsd:import namespace="9e156820-514d-4731-8454-6426f55555dc"/>
    <xsd:import namespace="3e43702b-f3cc-4570-8be5-68143bcf9e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56820-514d-4731-8454-6426f5555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3702b-f3cc-4570-8be5-68143bcf9e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FF9C8-A40B-42E5-ABB2-E89390AFDFC7}"/>
</file>

<file path=customXml/itemProps2.xml><?xml version="1.0" encoding="utf-8"?>
<ds:datastoreItem xmlns:ds="http://schemas.openxmlformats.org/officeDocument/2006/customXml" ds:itemID="{54889D32-FA8A-40CF-A801-DA231DF3E2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eacd38-726a-4c59-964d-35ff194cdd8d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EB24D830-50FA-49C9-BD7A-07CC6D50E1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F614A4-C983-49C8-8513-56078B52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ERP_JobAid_Template.dotx</Template>
  <TotalTime>20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Links>
    <vt:vector size="12" baseType="variant">
      <vt:variant>
        <vt:i4>2031696</vt:i4>
      </vt:variant>
      <vt:variant>
        <vt:i4>0</vt:i4>
      </vt:variant>
      <vt:variant>
        <vt:i4>0</vt:i4>
      </vt:variant>
      <vt:variant>
        <vt:i4>5</vt:i4>
      </vt:variant>
      <vt:variant>
        <vt:lpwstr>https://policylibrary.gatech.edu/business-finance</vt:lpwstr>
      </vt:variant>
      <vt:variant>
        <vt:lpwstr/>
      </vt:variant>
      <vt:variant>
        <vt:i4>5308521</vt:i4>
      </vt:variant>
      <vt:variant>
        <vt:i4>0</vt:i4>
      </vt:variant>
      <vt:variant>
        <vt:i4>0</vt:i4>
      </vt:variant>
      <vt:variant>
        <vt:i4>5</vt:i4>
      </vt:variant>
      <vt:variant>
        <vt:lpwstr>mailto:tbdhelpdeskemail@gatech.edu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Booker, Dalton J</dc:creator>
  <cp:keywords/>
  <dc:description/>
  <cp:lastModifiedBy>Jenkins, Joseph C</cp:lastModifiedBy>
  <cp:revision>7</cp:revision>
  <dcterms:created xsi:type="dcterms:W3CDTF">2020-09-14T21:37:00Z</dcterms:created>
  <dcterms:modified xsi:type="dcterms:W3CDTF">2020-09-14T23:18:00Z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0x010100FB6CA163B5463349A7102B52661A7705</vt:lpwstr>
  </property>
</Properties>
</file>